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175CF3" w:rsidP="00AE5AC0" w:rsidRDefault="00175CF3" w14:paraId="1D2F61B4" w14:textId="74F2C145">
      <w:pPr>
        <w:rPr>
          <w:rFonts w:ascii="Arial" w:hAnsi="Arial" w:cs="Arial"/>
          <w:sz w:val="24"/>
        </w:rPr>
      </w:pPr>
      <w:r w:rsidR="00175CF3">
        <w:drawing>
          <wp:inline wp14:editId="3AB523B7" wp14:anchorId="36449419">
            <wp:extent cx="5340350" cy="1479550"/>
            <wp:effectExtent l="0" t="0" r="0" b="0"/>
            <wp:docPr id="4" name="Picture 4" descr="C:\Users\Deborah\OneDrive\Scouts\resources\group header Aug18.p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4" descr="C:\Users\Deborah\OneDrive\Scouts\resources\group header Aug18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3EF01F69" w:rsidP="043A6261" w:rsidRDefault="3EF01F69" w14:paraId="1598CA8D" w14:textId="6605837D">
      <w:pPr>
        <w:pStyle w:val="Normal"/>
        <w:suppressLineNumbers w:val="0"/>
        <w:bidi w:val="0"/>
        <w:spacing w:before="120" w:beforeAutospacing="off" w:after="12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32"/>
          <w:szCs w:val="32"/>
        </w:rPr>
      </w:pPr>
      <w:r w:rsidRPr="043A6261" w:rsidR="3EF01F69">
        <w:rPr>
          <w:rFonts w:ascii="Arial" w:hAnsi="Arial" w:cs="Arial"/>
          <w:b w:val="1"/>
          <w:bCs w:val="1"/>
          <w:sz w:val="32"/>
          <w:szCs w:val="32"/>
        </w:rPr>
        <w:t>Annual General Meeting</w:t>
      </w:r>
    </w:p>
    <w:p w:rsidR="3EF01F69" w:rsidP="043A6261" w:rsidRDefault="3EF01F69" w14:paraId="77A1B547" w14:textId="53FE256A">
      <w:pPr>
        <w:pStyle w:val="Normal"/>
        <w:suppressLineNumbers w:val="0"/>
        <w:bidi w:val="0"/>
        <w:spacing w:before="120" w:beforeAutospacing="off" w:after="120" w:afterAutospacing="off" w:line="259" w:lineRule="auto"/>
        <w:ind w:left="0" w:right="0"/>
        <w:jc w:val="center"/>
        <w:rPr>
          <w:rFonts w:ascii="Arial" w:hAnsi="Arial" w:cs="Arial"/>
          <w:b w:val="1"/>
          <w:bCs w:val="1"/>
          <w:sz w:val="20"/>
          <w:szCs w:val="20"/>
        </w:rPr>
      </w:pPr>
      <w:r w:rsidRPr="043A6261" w:rsidR="3EF01F69">
        <w:rPr>
          <w:rFonts w:ascii="Arial" w:hAnsi="Arial" w:cs="Arial"/>
          <w:b w:val="1"/>
          <w:bCs w:val="1"/>
          <w:sz w:val="20"/>
          <w:szCs w:val="20"/>
        </w:rPr>
        <w:t>Sunday, 18</w:t>
      </w:r>
      <w:r w:rsidRPr="043A6261" w:rsidR="3EF01F69">
        <w:rPr>
          <w:rFonts w:ascii="Arial" w:hAnsi="Arial" w:cs="Arial"/>
          <w:b w:val="1"/>
          <w:bCs w:val="1"/>
          <w:sz w:val="20"/>
          <w:szCs w:val="20"/>
          <w:vertAlign w:val="superscript"/>
        </w:rPr>
        <w:t>th</w:t>
      </w:r>
      <w:r w:rsidRPr="043A6261" w:rsidR="3EF01F69">
        <w:rPr>
          <w:rFonts w:ascii="Arial" w:hAnsi="Arial" w:cs="Arial"/>
          <w:b w:val="1"/>
          <w:bCs w:val="1"/>
          <w:sz w:val="20"/>
          <w:szCs w:val="20"/>
        </w:rPr>
        <w:t xml:space="preserve"> Oct</w:t>
      </w:r>
      <w:r w:rsidRPr="043A6261" w:rsidR="0369058A">
        <w:rPr>
          <w:rFonts w:ascii="Arial" w:hAnsi="Arial" w:cs="Arial"/>
          <w:b w:val="1"/>
          <w:bCs w:val="1"/>
          <w:sz w:val="20"/>
          <w:szCs w:val="20"/>
        </w:rPr>
        <w:t>ober</w:t>
      </w:r>
      <w:r w:rsidRPr="043A6261" w:rsidR="0369058A">
        <w:rPr>
          <w:rFonts w:ascii="Arial" w:hAnsi="Arial" w:cs="Arial"/>
          <w:b w:val="1"/>
          <w:bCs w:val="1"/>
          <w:sz w:val="20"/>
          <w:szCs w:val="20"/>
        </w:rPr>
        <w:t xml:space="preserve"> 2026 at the Group HQ</w:t>
      </w:r>
    </w:p>
    <w:p w:rsidR="3EF01F69" w:rsidP="043A6261" w:rsidRDefault="3EF01F69" w14:paraId="1074492C" w14:textId="1273D7C1">
      <w:pPr>
        <w:pStyle w:val="Normal"/>
        <w:suppressLineNumbers w:val="0"/>
        <w:bidi w:val="0"/>
        <w:spacing w:before="0" w:beforeAutospacing="off" w:after="0" w:afterAutospacing="off"/>
        <w:jc w:val="center"/>
      </w:pPr>
      <w:r w:rsidRPr="043A6261" w:rsidR="3EF01F69">
        <w:rPr>
          <w:rFonts w:ascii="Nunito Sans" w:hAnsi="Nunito Sans" w:eastAsia="Nunito Sans" w:cs="Nunito Sans"/>
          <w:b w:val="0"/>
          <w:bCs w:val="0"/>
          <w:noProof w:val="0"/>
          <w:color w:val="0F4761"/>
          <w:sz w:val="40"/>
          <w:szCs w:val="40"/>
          <w:lang w:val="en-GB"/>
        </w:rPr>
        <w:t>AGENDA</w:t>
      </w:r>
    </w:p>
    <w:p w:rsidR="7C5FCC8A" w:rsidP="043A6261" w:rsidRDefault="7C5FCC8A" w14:paraId="58332D80" w14:textId="15FDCA1E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 xml:space="preserve">Introduction and welcome </w:t>
      </w:r>
    </w:p>
    <w:p w:rsidR="7C5FCC8A" w:rsidP="043A6261" w:rsidRDefault="7C5FCC8A" w14:paraId="53183F37" w14:textId="58E75AD7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>Apologies for absence</w:t>
      </w:r>
    </w:p>
    <w:p w:rsidR="7C5FCC8A" w:rsidP="043A6261" w:rsidRDefault="7C5FCC8A" w14:paraId="406BB01B" w14:textId="1B35432E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>Governance topics</w:t>
      </w:r>
    </w:p>
    <w:p w:rsidR="7C5FCC8A" w:rsidP="043A6261" w:rsidRDefault="7C5FCC8A" w14:paraId="172BCCE4" w14:textId="603E761B">
      <w:pPr>
        <w:pStyle w:val="ListParagraph"/>
        <w:numPr>
          <w:ilvl w:val="0"/>
          <w:numId w:val="104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Approve the minutes of the Annual General Meeting held on 22</w:t>
      </w: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vertAlign w:val="superscript"/>
          <w:lang w:val="en-GB"/>
        </w:rPr>
        <w:t>nd</w:t>
      </w: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 xml:space="preserve"> June 2025</w:t>
      </w:r>
    </w:p>
    <w:p w:rsidR="7C5FCC8A" w:rsidP="043A6261" w:rsidRDefault="7C5FCC8A" w14:paraId="633ACD0F" w14:textId="1A8E8DD4">
      <w:pPr>
        <w:pStyle w:val="ListParagraph"/>
        <w:numPr>
          <w:ilvl w:val="0"/>
          <w:numId w:val="104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Adopt the model constitution from Policy, Organisation and Rules (POR)</w:t>
      </w:r>
    </w:p>
    <w:p w:rsidR="7C5FCC8A" w:rsidP="043A6261" w:rsidRDefault="7C5FCC8A" w14:paraId="796A2F8E" w14:textId="4F0410BA">
      <w:pPr>
        <w:pStyle w:val="ListParagraph"/>
        <w:numPr>
          <w:ilvl w:val="0"/>
          <w:numId w:val="104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Note the Group’s financial year</w:t>
      </w:r>
    </w:p>
    <w:p w:rsidR="7C5FCC8A" w:rsidP="043A6261" w:rsidRDefault="7C5FCC8A" w14:paraId="3D10B994" w14:textId="09819D9B">
      <w:pPr>
        <w:pStyle w:val="ListParagraph"/>
        <w:numPr>
          <w:ilvl w:val="0"/>
          <w:numId w:val="104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Agree the number of members that may be appointed to the Trustee Board</w:t>
      </w:r>
    </w:p>
    <w:p w:rsidR="7C5FCC8A" w:rsidP="043A6261" w:rsidRDefault="7C5FCC8A" w14:paraId="1A457F82" w14:textId="5CE5F871">
      <w:pPr>
        <w:pStyle w:val="ListParagraph"/>
        <w:numPr>
          <w:ilvl w:val="0"/>
          <w:numId w:val="104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Agree the quorum for future meetings of the Group Scout Council (excluding this AGM)</w:t>
      </w:r>
    </w:p>
    <w:p w:rsidR="7C5FCC8A" w:rsidP="043A6261" w:rsidRDefault="7C5FCC8A" w14:paraId="70A738C5" w14:textId="279D82D7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>Review of the previous year</w:t>
      </w:r>
    </w:p>
    <w:p w:rsidR="7C5FCC8A" w:rsidP="043A6261" w:rsidRDefault="7C5FCC8A" w14:paraId="28AA2B29" w14:textId="667B0440">
      <w:pPr>
        <w:pStyle w:val="ListParagraph"/>
        <w:numPr>
          <w:ilvl w:val="0"/>
          <w:numId w:val="106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 xml:space="preserve">The Group Lead Volunteer’s review of Scouts during the past 12 months </w:t>
      </w:r>
    </w:p>
    <w:p w:rsidR="7C5FCC8A" w:rsidP="043A6261" w:rsidRDefault="7C5FCC8A" w14:paraId="4E9B069C" w14:textId="127DEE7F">
      <w:pPr>
        <w:pStyle w:val="ListParagraph"/>
        <w:numPr>
          <w:ilvl w:val="0"/>
          <w:numId w:val="106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 xml:space="preserve">The District Lead Volunteer’s remarks </w:t>
      </w:r>
    </w:p>
    <w:p w:rsidR="7C5FCC8A" w:rsidP="043A6261" w:rsidRDefault="7C5FCC8A" w14:paraId="60D8569F" w14:textId="18D868D9">
      <w:pPr>
        <w:pStyle w:val="ListParagraph"/>
        <w:numPr>
          <w:ilvl w:val="0"/>
          <w:numId w:val="106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Receive and consider the Annual Report of the Group Trustee Board, including the annual Statement of the Accounts</w:t>
      </w:r>
    </w:p>
    <w:p w:rsidR="7C5FCC8A" w:rsidP="043A6261" w:rsidRDefault="7C5FCC8A" w14:paraId="7BCDA632" w14:textId="15E556B4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>Making appointments</w:t>
      </w:r>
    </w:p>
    <w:p w:rsidR="7C5FCC8A" w:rsidP="043A6261" w:rsidRDefault="7C5FCC8A" w14:paraId="4969F6FD" w14:textId="033748A1">
      <w:pPr>
        <w:pStyle w:val="ListParagraph"/>
        <w:numPr>
          <w:ilvl w:val="0"/>
          <w:numId w:val="108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Appoint the Group Chair, following recommendation from the open selection process initiated by the Group Trustee Board</w:t>
      </w:r>
    </w:p>
    <w:p w:rsidR="7C5FCC8A" w:rsidP="043A6261" w:rsidRDefault="7C5FCC8A" w14:paraId="1050C357" w14:textId="79C7932C">
      <w:pPr>
        <w:pStyle w:val="ListParagraph"/>
        <w:numPr>
          <w:ilvl w:val="0"/>
          <w:numId w:val="108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Appoint the Group Treasurer, following recommendation from the open selection process initiated by the Group Trustee Board</w:t>
      </w:r>
    </w:p>
    <w:p w:rsidR="7C5FCC8A" w:rsidP="043A6261" w:rsidRDefault="7C5FCC8A" w14:paraId="54D01DF2" w14:textId="386C3165">
      <w:pPr>
        <w:pStyle w:val="ListParagraph"/>
        <w:numPr>
          <w:ilvl w:val="0"/>
          <w:numId w:val="108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 xml:space="preserve">Appoint members of the Group Trustee Board, following recommendations from the open selection process initiated by the Group Trustee Board </w:t>
      </w:r>
    </w:p>
    <w:p w:rsidR="7C5FCC8A" w:rsidP="043A6261" w:rsidRDefault="7C5FCC8A" w14:paraId="66EAC4F5" w14:textId="23D12F4D">
      <w:pPr>
        <w:pStyle w:val="ListParagraph"/>
        <w:numPr>
          <w:ilvl w:val="0"/>
          <w:numId w:val="108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color w:val="000000" w:themeColor="text1" w:themeTint="FF" w:themeShade="FF"/>
          <w:sz w:val="22"/>
          <w:szCs w:val="22"/>
          <w:lang w:val="en-GB"/>
        </w:rPr>
        <w:t>A</w:t>
      </w: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ppoint Group President and/or Vice Presidents</w:t>
      </w:r>
    </w:p>
    <w:p w:rsidR="7C5FCC8A" w:rsidP="043A6261" w:rsidRDefault="7C5FCC8A" w14:paraId="011337AA" w14:textId="18A81A04">
      <w:pPr>
        <w:pStyle w:val="ListParagraph"/>
        <w:numPr>
          <w:ilvl w:val="0"/>
          <w:numId w:val="108"/>
        </w:numPr>
        <w:bidi w:val="0"/>
        <w:spacing w:before="0" w:beforeAutospacing="off" w:after="0" w:afterAutospacing="off" w:line="360" w:lineRule="auto"/>
        <w:ind w:left="1440" w:right="0" w:hanging="360"/>
        <w:jc w:val="left"/>
        <w:rPr>
          <w:rFonts w:ascii="Nunito Sans" w:hAnsi="Nunito Sans" w:eastAsia="Nunito Sans" w:cs="Nunito Sans"/>
          <w:noProof w:val="0"/>
          <w:sz w:val="22"/>
          <w:szCs w:val="22"/>
          <w:lang w:val="en-GB"/>
        </w:rPr>
      </w:pPr>
      <w:r w:rsidRPr="043A6261" w:rsidR="7C5FCC8A">
        <w:rPr>
          <w:rFonts w:ascii="Nunito Sans" w:hAnsi="Nunito Sans" w:eastAsia="Nunito Sans" w:cs="Nunito Sans"/>
          <w:noProof w:val="0"/>
          <w:sz w:val="22"/>
          <w:szCs w:val="22"/>
          <w:lang w:val="en-GB"/>
        </w:rPr>
        <w:t>Appoint the Scrutineer / Independent Examiner / Auditor</w:t>
      </w:r>
    </w:p>
    <w:p w:rsidR="7C5FCC8A" w:rsidP="043A6261" w:rsidRDefault="7C5FCC8A" w14:paraId="11EAC41F" w14:textId="38A7E50F">
      <w:pPr>
        <w:pStyle w:val="ListParagraph"/>
        <w:numPr>
          <w:ilvl w:val="0"/>
          <w:numId w:val="103"/>
        </w:numPr>
        <w:bidi w:val="0"/>
        <w:spacing w:before="0" w:beforeAutospacing="off" w:after="0" w:afterAutospacing="off" w:line="360" w:lineRule="auto"/>
        <w:ind w:left="1080" w:right="0" w:hanging="1080"/>
        <w:jc w:val="left"/>
        <w:rPr/>
      </w:pPr>
      <w:r w:rsidRPr="043A6261" w:rsidR="7C5FCC8A">
        <w:rPr>
          <w:rFonts w:ascii="Nunito Sans" w:hAnsi="Nunito Sans" w:eastAsia="Nunito Sans" w:cs="Nunito Sans"/>
          <w:b w:val="1"/>
          <w:bCs w:val="1"/>
          <w:noProof w:val="0"/>
          <w:sz w:val="22"/>
          <w:szCs w:val="22"/>
          <w:lang w:val="en-GB"/>
        </w:rPr>
        <w:t>Closing remarks</w:t>
      </w:r>
    </w:p>
    <w:p w:rsidR="05CD8540" w:rsidP="05CD8540" w:rsidRDefault="05CD8540" w14:paraId="12855A89" w14:textId="037C3D35">
      <w:pPr>
        <w:spacing w:after="80" w:line="240" w:lineRule="auto"/>
        <w:rPr>
          <w:rFonts w:ascii="Calibri" w:hAnsi="Calibri" w:cs="Calibri" w:asciiTheme="minorAscii" w:hAnsiTheme="minorAscii" w:cstheme="minorAscii"/>
          <w:sz w:val="20"/>
          <w:szCs w:val="20"/>
        </w:rPr>
      </w:pPr>
    </w:p>
    <w:sectPr w:rsidRPr="009C1F74" w:rsidR="001B6D2D" w:rsidSect="009C1F74">
      <w:headerReference w:type="default" r:id="rId10"/>
      <w:footerReference w:type="default" r:id="rId11"/>
      <w:pgSz w:w="11906" w:h="16838" w:orient="portrait" w:code="9"/>
      <w:pgMar w:top="1361" w:right="1440" w:bottom="1361" w:left="144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5B3D" w:rsidP="005255D3" w:rsidRDefault="00C55B3D" w14:paraId="533DD0E6" w14:textId="77777777">
      <w:pPr>
        <w:spacing w:after="0" w:line="240" w:lineRule="auto"/>
      </w:pPr>
      <w:r>
        <w:separator/>
      </w:r>
    </w:p>
  </w:endnote>
  <w:endnote w:type="continuationSeparator" w:id="0">
    <w:p w:rsidR="00C55B3D" w:rsidP="005255D3" w:rsidRDefault="00C55B3D" w14:paraId="322252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67982" w:rsidR="005255D3" w:rsidP="6C76E60A" w:rsidRDefault="00E76C7B" w14:paraId="4731EAD6" w14:textId="5E9C6B30">
    <w:pPr>
      <w:pStyle w:val="Footer"/>
      <w:suppressLineNumbers w:val="0"/>
      <w:bidi w:val="0"/>
      <w:spacing w:before="0" w:beforeAutospacing="off" w:after="0" w:afterAutospacing="off" w:line="240" w:lineRule="auto"/>
      <w:ind w:left="0" w:right="0"/>
      <w:jc w:val="center"/>
    </w:pPr>
    <w:r w:rsidR="05CD8540">
      <w:drawing>
        <wp:inline wp14:editId="1B5E3FE1" wp14:anchorId="7D954D57">
          <wp:extent cx="2943225" cy="257175"/>
          <wp:effectExtent l="0" t="0" r="0" b="0"/>
          <wp:docPr id="57444329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74443294" name="Picture 574443294"/>
                  <pic:cNvPicPr/>
                </pic:nvPicPr>
                <pic:blipFill>
                  <a:blip xmlns:r="http://schemas.openxmlformats.org/officeDocument/2006/relationships" r:embed="rId75213509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5CD8540">
      <w:rPr/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5B3D" w:rsidP="005255D3" w:rsidRDefault="00C55B3D" w14:paraId="761DE3A4" w14:textId="77777777">
      <w:pPr>
        <w:spacing w:after="0" w:line="240" w:lineRule="auto"/>
      </w:pPr>
      <w:r>
        <w:separator/>
      </w:r>
    </w:p>
  </w:footnote>
  <w:footnote w:type="continuationSeparator" w:id="0">
    <w:p w:rsidR="00C55B3D" w:rsidP="005255D3" w:rsidRDefault="00C55B3D" w14:paraId="36750F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255D3" w:rsidP="005255D3" w:rsidRDefault="005255D3" w14:paraId="375309B2" w14:textId="2AAA574B">
    <w:pPr>
      <w:pStyle w:val="Header"/>
      <w:ind w:left="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8">
    <w:nsid w:val="6f6418c0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7">
    <w:nsid w:val="2956c956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6">
    <w:nsid w:val="78b414a2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5">
    <w:nsid w:val="339ae4a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4">
    <w:nsid w:val="4ba8838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3">
    <w:nsid w:val="4702789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2">
    <w:nsid w:val="243cd60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1">
    <w:nsid w:val="46bb1041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0">
    <w:nsid w:val="36fcfef0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99">
    <w:nsid w:val="79501c4a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8">
    <w:nsid w:val="19d2d21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97">
    <w:nsid w:val="4b0bf517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6">
    <w:nsid w:val="1129ed0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08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0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4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6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6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0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20" w:hanging="180"/>
      </w:pPr>
    </w:lvl>
  </w:abstractNum>
  <w:abstractNum xmlns:w="http://schemas.openxmlformats.org/wordprocessingml/2006/main" w:abstractNumId="95">
    <w:nsid w:val="1691eed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2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39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46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54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61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68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75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82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9000" w:hanging="180"/>
      </w:pPr>
    </w:lvl>
  </w:abstractNum>
  <w:abstractNum xmlns:w="http://schemas.openxmlformats.org/wordprocessingml/2006/main" w:abstractNumId="94">
    <w:nsid w:val="47fe32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3">
    <w:nsid w:val="455245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2">
    <w:nsid w:val="17d803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1">
    <w:nsid w:val="584e18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0">
    <w:nsid w:val="6f98e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9">
    <w:nsid w:val="56fd75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8">
    <w:nsid w:val="508874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7">
    <w:nsid w:val="308cb2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6">
    <w:nsid w:val="4b58a0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5">
    <w:nsid w:val="18ce4c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4">
    <w:nsid w:val="86e43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3">
    <w:nsid w:val="6ac0da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2">
    <w:nsid w:val="a1cb9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1">
    <w:nsid w:val="167cab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0">
    <w:nsid w:val="4efe0c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9">
    <w:nsid w:val="4c9c2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8">
    <w:nsid w:val="46c6c3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7">
    <w:nsid w:val="404295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6">
    <w:nsid w:val="446716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5">
    <w:nsid w:val="1476c6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4">
    <w:nsid w:val="61b79f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61155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7e6e4cf6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1">
    <w:nsid w:val="388d1d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aa388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19E4587"/>
    <w:multiLevelType w:val="hybridMultilevel"/>
    <w:tmpl w:val="168E9768"/>
    <w:lvl w:ilvl="0" w:tplc="08090001">
      <w:start w:val="1"/>
      <w:numFmt w:val="bullet"/>
      <w:lvlText w:val=""/>
      <w:lvlJc w:val="left"/>
      <w:pPr>
        <w:ind w:left="179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hint="default" w:ascii="Wingdings" w:hAnsi="Wingdings"/>
      </w:rPr>
    </w:lvl>
  </w:abstractNum>
  <w:abstractNum w:abstractNumId="1" w15:restartNumberingAfterBreak="0">
    <w:nsid w:val="02826F22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2C57A5A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6F7614F"/>
    <w:multiLevelType w:val="hybridMultilevel"/>
    <w:tmpl w:val="C240B0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62709B"/>
    <w:multiLevelType w:val="hybridMultilevel"/>
    <w:tmpl w:val="81EA78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922ED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1047879"/>
    <w:multiLevelType w:val="hybridMultilevel"/>
    <w:tmpl w:val="21DA2F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11E6591"/>
    <w:multiLevelType w:val="hybridMultilevel"/>
    <w:tmpl w:val="9372F356"/>
    <w:lvl w:ilvl="0" w:tplc="08090001">
      <w:start w:val="1"/>
      <w:numFmt w:val="bullet"/>
      <w:lvlText w:val=""/>
      <w:lvlJc w:val="left"/>
      <w:pPr>
        <w:ind w:left="21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8" w15:restartNumberingAfterBreak="0">
    <w:nsid w:val="12BD047F"/>
    <w:multiLevelType w:val="hybridMultilevel"/>
    <w:tmpl w:val="44E42BD8"/>
    <w:lvl w:ilvl="0" w:tplc="0809000F">
      <w:start w:val="1"/>
      <w:numFmt w:val="decimal"/>
      <w:lvlText w:val="%1."/>
      <w:lvlJc w:val="left"/>
      <w:pPr>
        <w:ind w:left="220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142E2"/>
    <w:multiLevelType w:val="hybridMultilevel"/>
    <w:tmpl w:val="82CC7208"/>
    <w:lvl w:ilvl="0" w:tplc="08090005">
      <w:start w:val="1"/>
      <w:numFmt w:val="bullet"/>
      <w:lvlText w:val=""/>
      <w:lvlJc w:val="left"/>
      <w:pPr>
        <w:ind w:left="215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10" w15:restartNumberingAfterBreak="0">
    <w:nsid w:val="1A364FDE"/>
    <w:multiLevelType w:val="hybridMultilevel"/>
    <w:tmpl w:val="5B5E8A8C"/>
    <w:lvl w:ilvl="0" w:tplc="08090017">
      <w:start w:val="1"/>
      <w:numFmt w:val="lowerLetter"/>
      <w:lvlText w:val="%1)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1D8957D3"/>
    <w:multiLevelType w:val="hybridMultilevel"/>
    <w:tmpl w:val="2340CE2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52A08"/>
    <w:multiLevelType w:val="hybridMultilevel"/>
    <w:tmpl w:val="6A1C43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21743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1F1F32FF"/>
    <w:multiLevelType w:val="hybridMultilevel"/>
    <w:tmpl w:val="42787B5E"/>
    <w:lvl w:ilvl="0" w:tplc="08090001">
      <w:start w:val="1"/>
      <w:numFmt w:val="bullet"/>
      <w:lvlText w:val=""/>
      <w:lvlJc w:val="left"/>
      <w:pPr>
        <w:ind w:left="185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hint="default" w:ascii="Wingdings" w:hAnsi="Wingdings"/>
      </w:rPr>
    </w:lvl>
  </w:abstractNum>
  <w:abstractNum w:abstractNumId="15" w15:restartNumberingAfterBreak="0">
    <w:nsid w:val="20D94D5D"/>
    <w:multiLevelType w:val="hybridMultilevel"/>
    <w:tmpl w:val="C6D09AF6"/>
    <w:lvl w:ilvl="0" w:tplc="785248B4">
      <w:start w:val="1"/>
      <w:numFmt w:val="lowerLetter"/>
      <w:lvlText w:val="%1)"/>
      <w:lvlJc w:val="left"/>
      <w:pPr>
        <w:ind w:left="644" w:hanging="360"/>
      </w:pPr>
      <w:rPr>
        <w:rFonts w:hint="default" w:eastAsia="Calibri" w:ascii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202697A"/>
    <w:multiLevelType w:val="hybridMultilevel"/>
    <w:tmpl w:val="BA90B8D2"/>
    <w:lvl w:ilvl="0" w:tplc="AB80E69E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22A26C60"/>
    <w:multiLevelType w:val="hybridMultilevel"/>
    <w:tmpl w:val="FC167B34"/>
    <w:lvl w:ilvl="0" w:tplc="08090017">
      <w:start w:val="1"/>
      <w:numFmt w:val="lowerLetter"/>
      <w:lvlText w:val="%1)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23FB7AD3"/>
    <w:multiLevelType w:val="hybridMultilevel"/>
    <w:tmpl w:val="8F04FD8C"/>
    <w:lvl w:ilvl="0" w:tplc="08090017">
      <w:start w:val="1"/>
      <w:numFmt w:val="lowerLetter"/>
      <w:lvlText w:val="%1)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9" w15:restartNumberingAfterBreak="0">
    <w:nsid w:val="26024BE9"/>
    <w:multiLevelType w:val="hybridMultilevel"/>
    <w:tmpl w:val="1B6C62C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6356E65"/>
    <w:multiLevelType w:val="hybridMultilevel"/>
    <w:tmpl w:val="C08A12C0"/>
    <w:lvl w:ilvl="0" w:tplc="0809001B">
      <w:start w:val="1"/>
      <w:numFmt w:val="lowerRoman"/>
      <w:lvlText w:val="%1."/>
      <w:lvlJc w:val="righ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264C6B7E"/>
    <w:multiLevelType w:val="hybridMultilevel"/>
    <w:tmpl w:val="29E819CE"/>
    <w:lvl w:ilvl="0" w:tplc="08090001">
      <w:start w:val="1"/>
      <w:numFmt w:val="bullet"/>
      <w:lvlText w:val=""/>
      <w:lvlJc w:val="left"/>
      <w:pPr>
        <w:ind w:left="143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hint="default" w:ascii="Wingdings" w:hAnsi="Wingdings"/>
      </w:rPr>
    </w:lvl>
  </w:abstractNum>
  <w:abstractNum w:abstractNumId="22" w15:restartNumberingAfterBreak="0">
    <w:nsid w:val="27C264AF"/>
    <w:multiLevelType w:val="hybridMultilevel"/>
    <w:tmpl w:val="33AA819A"/>
    <w:lvl w:ilvl="0" w:tplc="0D606264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894686A"/>
    <w:multiLevelType w:val="multilevel"/>
    <w:tmpl w:val="951277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24" w15:restartNumberingAfterBreak="0">
    <w:nsid w:val="2E6C1EBE"/>
    <w:multiLevelType w:val="hybridMultilevel"/>
    <w:tmpl w:val="57FE0CC6"/>
    <w:lvl w:ilvl="0" w:tplc="607E22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b w:val="0"/>
        <w:bCs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F627D4F"/>
    <w:multiLevelType w:val="hybridMultilevel"/>
    <w:tmpl w:val="46C8B9C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9D7E23"/>
    <w:multiLevelType w:val="multilevel"/>
    <w:tmpl w:val="9512773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31B11A5E"/>
    <w:multiLevelType w:val="hybridMultilevel"/>
    <w:tmpl w:val="02E4548E"/>
    <w:lvl w:ilvl="0" w:tplc="08090005">
      <w:start w:val="1"/>
      <w:numFmt w:val="bullet"/>
      <w:lvlText w:val=""/>
      <w:lvlJc w:val="left"/>
      <w:pPr>
        <w:ind w:left="215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28" w15:restartNumberingAfterBreak="0">
    <w:nsid w:val="324C4EE2"/>
    <w:multiLevelType w:val="hybridMultilevel"/>
    <w:tmpl w:val="014065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0254AC"/>
    <w:multiLevelType w:val="hybridMultilevel"/>
    <w:tmpl w:val="24E25E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38067C91"/>
    <w:multiLevelType w:val="hybridMultilevel"/>
    <w:tmpl w:val="4698A9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8392002"/>
    <w:multiLevelType w:val="hybridMultilevel"/>
    <w:tmpl w:val="BF46736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721B43"/>
    <w:multiLevelType w:val="hybridMultilevel"/>
    <w:tmpl w:val="6E3C73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3D6D3015"/>
    <w:multiLevelType w:val="hybridMultilevel"/>
    <w:tmpl w:val="028AB5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EE5C94"/>
    <w:multiLevelType w:val="hybridMultilevel"/>
    <w:tmpl w:val="50900A96"/>
    <w:lvl w:ilvl="0" w:tplc="0CA20934">
      <w:start w:val="1"/>
      <w:numFmt w:val="lowerLetter"/>
      <w:lvlText w:val="%1)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4346150D"/>
    <w:multiLevelType w:val="hybridMultilevel"/>
    <w:tmpl w:val="2340CE2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3F715E"/>
    <w:multiLevelType w:val="hybridMultilevel"/>
    <w:tmpl w:val="00609AD4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7" w15:restartNumberingAfterBreak="0">
    <w:nsid w:val="448978BA"/>
    <w:multiLevelType w:val="multilevel"/>
    <w:tmpl w:val="AD06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45C5620B"/>
    <w:multiLevelType w:val="hybridMultilevel"/>
    <w:tmpl w:val="E63AE31C"/>
    <w:lvl w:ilvl="0" w:tplc="08090017">
      <w:start w:val="2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466D047F"/>
    <w:multiLevelType w:val="hybridMultilevel"/>
    <w:tmpl w:val="313E7D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48011203"/>
    <w:multiLevelType w:val="hybridMultilevel"/>
    <w:tmpl w:val="0B8C5A2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B891271"/>
    <w:multiLevelType w:val="hybridMultilevel"/>
    <w:tmpl w:val="E5B87A5E"/>
    <w:lvl w:ilvl="0" w:tplc="08090005">
      <w:start w:val="1"/>
      <w:numFmt w:val="bullet"/>
      <w:lvlText w:val=""/>
      <w:lvlJc w:val="left"/>
      <w:pPr>
        <w:ind w:left="215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42" w15:restartNumberingAfterBreak="0">
    <w:nsid w:val="4BAD79DF"/>
    <w:multiLevelType w:val="multilevel"/>
    <w:tmpl w:val="5A340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b/>
        <w:bCs/>
        <w:sz w:val="20"/>
      </w:rPr>
    </w:lvl>
    <w:lvl w:ilvl="1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4BB10A6F"/>
    <w:multiLevelType w:val="hybridMultilevel"/>
    <w:tmpl w:val="DA1871FC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4" w15:restartNumberingAfterBreak="0">
    <w:nsid w:val="4C620EA4"/>
    <w:multiLevelType w:val="hybridMultilevel"/>
    <w:tmpl w:val="CDACBE18"/>
    <w:lvl w:ilvl="0" w:tplc="08090005">
      <w:start w:val="1"/>
      <w:numFmt w:val="bullet"/>
      <w:lvlText w:val=""/>
      <w:lvlJc w:val="left"/>
      <w:pPr>
        <w:ind w:left="143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hint="default" w:ascii="Wingdings" w:hAnsi="Wingdings"/>
      </w:rPr>
    </w:lvl>
  </w:abstractNum>
  <w:abstractNum w:abstractNumId="45" w15:restartNumberingAfterBreak="0">
    <w:nsid w:val="52A1320F"/>
    <w:multiLevelType w:val="hybridMultilevel"/>
    <w:tmpl w:val="B538B3F2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05752C"/>
    <w:multiLevelType w:val="hybridMultilevel"/>
    <w:tmpl w:val="1BA4C408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6E72FE2"/>
    <w:multiLevelType w:val="hybridMultilevel"/>
    <w:tmpl w:val="3F32E7A8"/>
    <w:lvl w:ilvl="0" w:tplc="EB8E55F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8" w15:restartNumberingAfterBreak="0">
    <w:nsid w:val="58C53870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9" w15:restartNumberingAfterBreak="0">
    <w:nsid w:val="59BF31AB"/>
    <w:multiLevelType w:val="hybridMultilevel"/>
    <w:tmpl w:val="65E09872"/>
    <w:lvl w:ilvl="0" w:tplc="08090017">
      <w:start w:val="1"/>
      <w:numFmt w:val="lowerLetter"/>
      <w:lvlText w:val="%1)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0" w15:restartNumberingAfterBreak="0">
    <w:nsid w:val="5A1E7398"/>
    <w:multiLevelType w:val="hybridMultilevel"/>
    <w:tmpl w:val="F3826718"/>
    <w:lvl w:ilvl="0" w:tplc="08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332D28"/>
    <w:multiLevelType w:val="hybridMultilevel"/>
    <w:tmpl w:val="A898411E"/>
    <w:lvl w:ilvl="0" w:tplc="08090005">
      <w:start w:val="1"/>
      <w:numFmt w:val="bullet"/>
      <w:lvlText w:val=""/>
      <w:lvlJc w:val="left"/>
      <w:pPr>
        <w:ind w:left="215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52" w15:restartNumberingAfterBreak="0">
    <w:nsid w:val="5E7876B9"/>
    <w:multiLevelType w:val="hybridMultilevel"/>
    <w:tmpl w:val="B5366120"/>
    <w:lvl w:ilvl="0" w:tplc="08090005">
      <w:start w:val="1"/>
      <w:numFmt w:val="bullet"/>
      <w:lvlText w:val=""/>
      <w:lvlJc w:val="left"/>
      <w:pPr>
        <w:ind w:left="2154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hint="default" w:ascii="Wingdings" w:hAnsi="Wingdings"/>
      </w:rPr>
    </w:lvl>
  </w:abstractNum>
  <w:abstractNum w:abstractNumId="53" w15:restartNumberingAfterBreak="0">
    <w:nsid w:val="60130A22"/>
    <w:multiLevelType w:val="hybridMultilevel"/>
    <w:tmpl w:val="2812AF0C"/>
    <w:lvl w:ilvl="0" w:tplc="08090017">
      <w:start w:val="2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2030C2"/>
    <w:multiLevelType w:val="multilevel"/>
    <w:tmpl w:val="AD063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5" w15:restartNumberingAfterBreak="0">
    <w:nsid w:val="63866A51"/>
    <w:multiLevelType w:val="hybridMultilevel"/>
    <w:tmpl w:val="C4686742"/>
    <w:lvl w:ilvl="0" w:tplc="D166BADA">
      <w:start w:val="1"/>
      <w:numFmt w:val="lowerLetter"/>
      <w:lvlText w:val="%1)"/>
      <w:lvlJc w:val="left"/>
      <w:pPr>
        <w:ind w:left="502" w:hanging="360"/>
      </w:pPr>
      <w:rPr>
        <w:rFonts w:hint="default" w:eastAsia="Calibri" w:ascii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6" w15:restartNumberingAfterBreak="0">
    <w:nsid w:val="6B124E7E"/>
    <w:multiLevelType w:val="hybridMultilevel"/>
    <w:tmpl w:val="F9D6176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6D5362E7"/>
    <w:multiLevelType w:val="hybridMultilevel"/>
    <w:tmpl w:val="1500EC3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D6F7E17"/>
    <w:multiLevelType w:val="hybridMultilevel"/>
    <w:tmpl w:val="BBF4F812"/>
    <w:lvl w:ilvl="0" w:tplc="7E120256">
      <w:start w:val="1"/>
      <w:numFmt w:val="lowerLetter"/>
      <w:lvlText w:val="%1)"/>
      <w:lvlJc w:val="left"/>
      <w:pPr>
        <w:ind w:left="1434" w:hanging="360"/>
      </w:pPr>
      <w:rPr>
        <w:rFonts w:ascii="Arial" w:hAnsi="Arial" w:eastAsia="Calibri" w:cs="Arial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9" w15:restartNumberingAfterBreak="0">
    <w:nsid w:val="71BB643C"/>
    <w:multiLevelType w:val="hybridMultilevel"/>
    <w:tmpl w:val="1E7A999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72754F8D"/>
    <w:multiLevelType w:val="hybridMultilevel"/>
    <w:tmpl w:val="76E4886E"/>
    <w:lvl w:ilvl="0" w:tplc="08090017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4E003E9"/>
    <w:multiLevelType w:val="hybridMultilevel"/>
    <w:tmpl w:val="9786665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E51F21"/>
    <w:multiLevelType w:val="hybridMultilevel"/>
    <w:tmpl w:val="FD14719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778B5379"/>
    <w:multiLevelType w:val="hybridMultilevel"/>
    <w:tmpl w:val="01CC71C0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4" w15:restartNumberingAfterBreak="0">
    <w:nsid w:val="77BD5971"/>
    <w:multiLevelType w:val="hybridMultilevel"/>
    <w:tmpl w:val="291A2A22"/>
    <w:lvl w:ilvl="0" w:tplc="E7CC2F40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5" w15:restartNumberingAfterBreak="0">
    <w:nsid w:val="78AD687E"/>
    <w:multiLevelType w:val="hybridMultilevel"/>
    <w:tmpl w:val="640ECF22"/>
    <w:lvl w:ilvl="0" w:tplc="0809000F">
      <w:start w:val="7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6" w15:restartNumberingAfterBreak="0">
    <w:nsid w:val="7933656D"/>
    <w:multiLevelType w:val="multilevel"/>
    <w:tmpl w:val="3DD2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7" w15:restartNumberingAfterBreak="0">
    <w:nsid w:val="7D4E6D11"/>
    <w:multiLevelType w:val="multilevel"/>
    <w:tmpl w:val="80A0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b/>
        <w:bCs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8" w15:restartNumberingAfterBreak="0">
    <w:nsid w:val="7D6A1F0C"/>
    <w:multiLevelType w:val="hybridMultilevel"/>
    <w:tmpl w:val="A540360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9" w15:restartNumberingAfterBreak="0">
    <w:nsid w:val="7F652749"/>
    <w:multiLevelType w:val="hybridMultilevel"/>
    <w:tmpl w:val="CF848954"/>
    <w:lvl w:ilvl="0" w:tplc="08090017">
      <w:start w:val="1"/>
      <w:numFmt w:val="lowerLetter"/>
      <w:lvlText w:val="%1)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1" w16cid:durableId="29452459">
    <w:abstractNumId w:val="8"/>
  </w:num>
  <w:num w:numId="2" w16cid:durableId="374744179">
    <w:abstractNumId w:val="20"/>
  </w:num>
  <w:num w:numId="3" w16cid:durableId="1777754076">
    <w:abstractNumId w:val="10"/>
  </w:num>
  <w:num w:numId="4" w16cid:durableId="1358042016">
    <w:abstractNumId w:val="69"/>
  </w:num>
  <w:num w:numId="5" w16cid:durableId="2014337304">
    <w:abstractNumId w:val="15"/>
  </w:num>
  <w:num w:numId="6" w16cid:durableId="1244727403">
    <w:abstractNumId w:val="18"/>
  </w:num>
  <w:num w:numId="7" w16cid:durableId="743189122">
    <w:abstractNumId w:val="62"/>
  </w:num>
  <w:num w:numId="8" w16cid:durableId="896168335">
    <w:abstractNumId w:val="17"/>
  </w:num>
  <w:num w:numId="9" w16cid:durableId="811407284">
    <w:abstractNumId w:val="49"/>
  </w:num>
  <w:num w:numId="10" w16cid:durableId="888494892">
    <w:abstractNumId w:val="21"/>
  </w:num>
  <w:num w:numId="11" w16cid:durableId="1070426902">
    <w:abstractNumId w:val="51"/>
  </w:num>
  <w:num w:numId="12" w16cid:durableId="461970644">
    <w:abstractNumId w:val="41"/>
  </w:num>
  <w:num w:numId="13" w16cid:durableId="1581914273">
    <w:abstractNumId w:val="52"/>
  </w:num>
  <w:num w:numId="14" w16cid:durableId="13846168">
    <w:abstractNumId w:val="9"/>
  </w:num>
  <w:num w:numId="15" w16cid:durableId="1652638709">
    <w:abstractNumId w:val="7"/>
  </w:num>
  <w:num w:numId="16" w16cid:durableId="2109040884">
    <w:abstractNumId w:val="27"/>
  </w:num>
  <w:num w:numId="17" w16cid:durableId="1007440369">
    <w:abstractNumId w:val="44"/>
  </w:num>
  <w:num w:numId="18" w16cid:durableId="1113280349">
    <w:abstractNumId w:val="63"/>
  </w:num>
  <w:num w:numId="19" w16cid:durableId="670178873">
    <w:abstractNumId w:val="68"/>
  </w:num>
  <w:num w:numId="20" w16cid:durableId="1009452890">
    <w:abstractNumId w:val="0"/>
  </w:num>
  <w:num w:numId="21" w16cid:durableId="1728066403">
    <w:abstractNumId w:val="14"/>
  </w:num>
  <w:num w:numId="22" w16cid:durableId="198905380">
    <w:abstractNumId w:val="55"/>
  </w:num>
  <w:num w:numId="23" w16cid:durableId="402222342">
    <w:abstractNumId w:val="33"/>
  </w:num>
  <w:num w:numId="24" w16cid:durableId="1117984821">
    <w:abstractNumId w:val="30"/>
  </w:num>
  <w:num w:numId="25" w16cid:durableId="1808088469">
    <w:abstractNumId w:val="58"/>
  </w:num>
  <w:num w:numId="26" w16cid:durableId="2070809152">
    <w:abstractNumId w:val="64"/>
  </w:num>
  <w:num w:numId="27" w16cid:durableId="170725070">
    <w:abstractNumId w:val="3"/>
  </w:num>
  <w:num w:numId="28" w16cid:durableId="1325821915">
    <w:abstractNumId w:val="53"/>
  </w:num>
  <w:num w:numId="29" w16cid:durableId="1298950510">
    <w:abstractNumId w:val="46"/>
  </w:num>
  <w:num w:numId="30" w16cid:durableId="1746418632">
    <w:abstractNumId w:val="38"/>
  </w:num>
  <w:num w:numId="31" w16cid:durableId="1888755860">
    <w:abstractNumId w:val="45"/>
  </w:num>
  <w:num w:numId="32" w16cid:durableId="1002515419">
    <w:abstractNumId w:val="47"/>
  </w:num>
  <w:num w:numId="33" w16cid:durableId="97990966">
    <w:abstractNumId w:val="61"/>
  </w:num>
  <w:num w:numId="34" w16cid:durableId="17977131">
    <w:abstractNumId w:val="34"/>
  </w:num>
  <w:num w:numId="35" w16cid:durableId="6445502">
    <w:abstractNumId w:val="16"/>
  </w:num>
  <w:num w:numId="36" w16cid:durableId="1509372414">
    <w:abstractNumId w:val="50"/>
  </w:num>
  <w:num w:numId="37" w16cid:durableId="1678072433">
    <w:abstractNumId w:val="19"/>
  </w:num>
  <w:num w:numId="38" w16cid:durableId="732583983">
    <w:abstractNumId w:val="43"/>
  </w:num>
  <w:num w:numId="39" w16cid:durableId="1510412084">
    <w:abstractNumId w:val="60"/>
  </w:num>
  <w:num w:numId="40" w16cid:durableId="1326741197">
    <w:abstractNumId w:val="36"/>
  </w:num>
  <w:num w:numId="41" w16cid:durableId="516433705">
    <w:abstractNumId w:val="57"/>
  </w:num>
  <w:num w:numId="42" w16cid:durableId="1497116156">
    <w:abstractNumId w:val="65"/>
  </w:num>
  <w:num w:numId="43" w16cid:durableId="531039922">
    <w:abstractNumId w:val="22"/>
  </w:num>
  <w:num w:numId="44" w16cid:durableId="888997222">
    <w:abstractNumId w:val="35"/>
  </w:num>
  <w:num w:numId="45" w16cid:durableId="86923147">
    <w:abstractNumId w:val="28"/>
  </w:num>
  <w:num w:numId="46" w16cid:durableId="826437883">
    <w:abstractNumId w:val="40"/>
  </w:num>
  <w:num w:numId="47" w16cid:durableId="2101295258">
    <w:abstractNumId w:val="32"/>
  </w:num>
  <w:num w:numId="48" w16cid:durableId="935207716">
    <w:abstractNumId w:val="39"/>
  </w:num>
  <w:num w:numId="49" w16cid:durableId="112747506">
    <w:abstractNumId w:val="4"/>
  </w:num>
  <w:num w:numId="50" w16cid:durableId="1767192655">
    <w:abstractNumId w:val="56"/>
  </w:num>
  <w:num w:numId="51" w16cid:durableId="1032460363">
    <w:abstractNumId w:val="12"/>
  </w:num>
  <w:num w:numId="52" w16cid:durableId="354429987">
    <w:abstractNumId w:val="59"/>
  </w:num>
  <w:num w:numId="53" w16cid:durableId="503209470">
    <w:abstractNumId w:val="31"/>
  </w:num>
  <w:num w:numId="54" w16cid:durableId="259144636">
    <w:abstractNumId w:val="11"/>
  </w:num>
  <w:num w:numId="55" w16cid:durableId="814837007">
    <w:abstractNumId w:val="54"/>
  </w:num>
  <w:num w:numId="56" w16cid:durableId="1842353117">
    <w:abstractNumId w:val="29"/>
  </w:num>
  <w:num w:numId="57" w16cid:durableId="394015293">
    <w:abstractNumId w:val="6"/>
  </w:num>
  <w:num w:numId="58" w16cid:durableId="412048844">
    <w:abstractNumId w:val="24"/>
  </w:num>
  <w:num w:numId="59" w16cid:durableId="1477455339">
    <w:abstractNumId w:val="26"/>
  </w:num>
  <w:num w:numId="60" w16cid:durableId="229080554">
    <w:abstractNumId w:val="37"/>
  </w:num>
  <w:num w:numId="61" w16cid:durableId="1267080307">
    <w:abstractNumId w:val="23"/>
  </w:num>
  <w:num w:numId="62" w16cid:durableId="1216040649">
    <w:abstractNumId w:val="67"/>
  </w:num>
  <w:num w:numId="63" w16cid:durableId="618532607">
    <w:abstractNumId w:val="42"/>
  </w:num>
  <w:num w:numId="64" w16cid:durableId="1334600441">
    <w:abstractNumId w:val="25"/>
  </w:num>
  <w:num w:numId="65" w16cid:durableId="1370495247">
    <w:abstractNumId w:val="1"/>
  </w:num>
  <w:num w:numId="66" w16cid:durableId="300113810">
    <w:abstractNumId w:val="13"/>
  </w:num>
  <w:num w:numId="67" w16cid:durableId="1456370258">
    <w:abstractNumId w:val="2"/>
  </w:num>
  <w:num w:numId="68" w16cid:durableId="1106736307">
    <w:abstractNumId w:val="48"/>
  </w:num>
  <w:num w:numId="69" w16cid:durableId="613899416">
    <w:abstractNumId w:val="66"/>
  </w:num>
  <w:num w:numId="70" w16cid:durableId="1843472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943"/>
    <w:rsid w:val="000002B8"/>
    <w:rsid w:val="00000C19"/>
    <w:rsid w:val="00002DA2"/>
    <w:rsid w:val="00003535"/>
    <w:rsid w:val="00003FFB"/>
    <w:rsid w:val="00005861"/>
    <w:rsid w:val="00006C00"/>
    <w:rsid w:val="00006EB5"/>
    <w:rsid w:val="0001291E"/>
    <w:rsid w:val="000144E4"/>
    <w:rsid w:val="000162A4"/>
    <w:rsid w:val="00017D24"/>
    <w:rsid w:val="0002164F"/>
    <w:rsid w:val="00022034"/>
    <w:rsid w:val="00022640"/>
    <w:rsid w:val="00027DA5"/>
    <w:rsid w:val="00030096"/>
    <w:rsid w:val="00041B43"/>
    <w:rsid w:val="00042CB2"/>
    <w:rsid w:val="00050D68"/>
    <w:rsid w:val="000520D7"/>
    <w:rsid w:val="000536E0"/>
    <w:rsid w:val="00053DF6"/>
    <w:rsid w:val="00055221"/>
    <w:rsid w:val="00056AEE"/>
    <w:rsid w:val="00066056"/>
    <w:rsid w:val="00072BE6"/>
    <w:rsid w:val="000823D5"/>
    <w:rsid w:val="00083145"/>
    <w:rsid w:val="00084124"/>
    <w:rsid w:val="000A2527"/>
    <w:rsid w:val="000A2856"/>
    <w:rsid w:val="000A517E"/>
    <w:rsid w:val="000B0E2C"/>
    <w:rsid w:val="000B1193"/>
    <w:rsid w:val="000B4542"/>
    <w:rsid w:val="000B46BB"/>
    <w:rsid w:val="000C0D0C"/>
    <w:rsid w:val="000C208F"/>
    <w:rsid w:val="000C29B8"/>
    <w:rsid w:val="000C4615"/>
    <w:rsid w:val="000C6677"/>
    <w:rsid w:val="000C7160"/>
    <w:rsid w:val="000D31FC"/>
    <w:rsid w:val="000D7EB3"/>
    <w:rsid w:val="000E066C"/>
    <w:rsid w:val="000E083C"/>
    <w:rsid w:val="000E0A1F"/>
    <w:rsid w:val="000E0D6C"/>
    <w:rsid w:val="000E1A60"/>
    <w:rsid w:val="000E2DBF"/>
    <w:rsid w:val="000E4386"/>
    <w:rsid w:val="000E69B6"/>
    <w:rsid w:val="000E747E"/>
    <w:rsid w:val="000F0C83"/>
    <w:rsid w:val="00101826"/>
    <w:rsid w:val="00107565"/>
    <w:rsid w:val="00110517"/>
    <w:rsid w:val="00110729"/>
    <w:rsid w:val="00110FAC"/>
    <w:rsid w:val="00113FA1"/>
    <w:rsid w:val="001147B7"/>
    <w:rsid w:val="00114A16"/>
    <w:rsid w:val="00116CAC"/>
    <w:rsid w:val="001236C9"/>
    <w:rsid w:val="00123BB2"/>
    <w:rsid w:val="00126ADB"/>
    <w:rsid w:val="00126E16"/>
    <w:rsid w:val="00126F10"/>
    <w:rsid w:val="00127DE4"/>
    <w:rsid w:val="00131C80"/>
    <w:rsid w:val="00136953"/>
    <w:rsid w:val="00136C78"/>
    <w:rsid w:val="001374A6"/>
    <w:rsid w:val="00137A28"/>
    <w:rsid w:val="00137B08"/>
    <w:rsid w:val="00140AB7"/>
    <w:rsid w:val="00140D63"/>
    <w:rsid w:val="00140E58"/>
    <w:rsid w:val="0014283C"/>
    <w:rsid w:val="001452B5"/>
    <w:rsid w:val="001502B5"/>
    <w:rsid w:val="00150F18"/>
    <w:rsid w:val="00155783"/>
    <w:rsid w:val="001566CC"/>
    <w:rsid w:val="001608A8"/>
    <w:rsid w:val="00161831"/>
    <w:rsid w:val="00162AEE"/>
    <w:rsid w:val="0017039D"/>
    <w:rsid w:val="00170CC3"/>
    <w:rsid w:val="001726CB"/>
    <w:rsid w:val="0017282D"/>
    <w:rsid w:val="00172ED3"/>
    <w:rsid w:val="00174AB3"/>
    <w:rsid w:val="001753A5"/>
    <w:rsid w:val="001758EE"/>
    <w:rsid w:val="00175CF3"/>
    <w:rsid w:val="00176227"/>
    <w:rsid w:val="0017717B"/>
    <w:rsid w:val="00177DD3"/>
    <w:rsid w:val="00187087"/>
    <w:rsid w:val="0018755B"/>
    <w:rsid w:val="00187706"/>
    <w:rsid w:val="00190284"/>
    <w:rsid w:val="00193365"/>
    <w:rsid w:val="00196586"/>
    <w:rsid w:val="001A02B9"/>
    <w:rsid w:val="001A0A67"/>
    <w:rsid w:val="001A5531"/>
    <w:rsid w:val="001A76F8"/>
    <w:rsid w:val="001B390A"/>
    <w:rsid w:val="001B3A20"/>
    <w:rsid w:val="001B4A83"/>
    <w:rsid w:val="001B6D2D"/>
    <w:rsid w:val="001B7D2E"/>
    <w:rsid w:val="001C3A03"/>
    <w:rsid w:val="001C626B"/>
    <w:rsid w:val="001C6E55"/>
    <w:rsid w:val="001D127B"/>
    <w:rsid w:val="001D3D3E"/>
    <w:rsid w:val="001D5DF4"/>
    <w:rsid w:val="001D73FA"/>
    <w:rsid w:val="001E28BA"/>
    <w:rsid w:val="001E3C1F"/>
    <w:rsid w:val="001E61D4"/>
    <w:rsid w:val="001F2CEA"/>
    <w:rsid w:val="001F5C1D"/>
    <w:rsid w:val="001F7519"/>
    <w:rsid w:val="001F7745"/>
    <w:rsid w:val="00202EA8"/>
    <w:rsid w:val="00203FFA"/>
    <w:rsid w:val="002056F5"/>
    <w:rsid w:val="0020769F"/>
    <w:rsid w:val="00211CE8"/>
    <w:rsid w:val="002203C0"/>
    <w:rsid w:val="00222399"/>
    <w:rsid w:val="00223E8E"/>
    <w:rsid w:val="002311F1"/>
    <w:rsid w:val="00231687"/>
    <w:rsid w:val="00231938"/>
    <w:rsid w:val="00231C4A"/>
    <w:rsid w:val="00232447"/>
    <w:rsid w:val="002338A6"/>
    <w:rsid w:val="00233C9C"/>
    <w:rsid w:val="0025179F"/>
    <w:rsid w:val="00252049"/>
    <w:rsid w:val="00253892"/>
    <w:rsid w:val="00254BBD"/>
    <w:rsid w:val="002556D8"/>
    <w:rsid w:val="00260C78"/>
    <w:rsid w:val="00264324"/>
    <w:rsid w:val="002647D8"/>
    <w:rsid w:val="00265959"/>
    <w:rsid w:val="00273AF4"/>
    <w:rsid w:val="00274C76"/>
    <w:rsid w:val="00284E08"/>
    <w:rsid w:val="00287348"/>
    <w:rsid w:val="002915DE"/>
    <w:rsid w:val="00293379"/>
    <w:rsid w:val="00293669"/>
    <w:rsid w:val="0029600F"/>
    <w:rsid w:val="002A45C9"/>
    <w:rsid w:val="002A4C46"/>
    <w:rsid w:val="002A5101"/>
    <w:rsid w:val="002A67B6"/>
    <w:rsid w:val="002A7EB5"/>
    <w:rsid w:val="002B0B42"/>
    <w:rsid w:val="002B2B8D"/>
    <w:rsid w:val="002B6DB9"/>
    <w:rsid w:val="002B74FB"/>
    <w:rsid w:val="002C1C4E"/>
    <w:rsid w:val="002C5DE0"/>
    <w:rsid w:val="002D2E7D"/>
    <w:rsid w:val="002D371F"/>
    <w:rsid w:val="002D5B59"/>
    <w:rsid w:val="002D67A5"/>
    <w:rsid w:val="002D761F"/>
    <w:rsid w:val="002E1100"/>
    <w:rsid w:val="002F1034"/>
    <w:rsid w:val="002F2BBA"/>
    <w:rsid w:val="002F4943"/>
    <w:rsid w:val="002F7F33"/>
    <w:rsid w:val="0030203B"/>
    <w:rsid w:val="00303686"/>
    <w:rsid w:val="00304478"/>
    <w:rsid w:val="00306AFB"/>
    <w:rsid w:val="00306CD7"/>
    <w:rsid w:val="003070ED"/>
    <w:rsid w:val="003079B7"/>
    <w:rsid w:val="003122B2"/>
    <w:rsid w:val="003237AF"/>
    <w:rsid w:val="003266F4"/>
    <w:rsid w:val="00331693"/>
    <w:rsid w:val="00331BF2"/>
    <w:rsid w:val="00332AFB"/>
    <w:rsid w:val="003345A8"/>
    <w:rsid w:val="00337F0F"/>
    <w:rsid w:val="003436CF"/>
    <w:rsid w:val="0034480F"/>
    <w:rsid w:val="0036131A"/>
    <w:rsid w:val="003642FE"/>
    <w:rsid w:val="00364685"/>
    <w:rsid w:val="003664EC"/>
    <w:rsid w:val="00372AB8"/>
    <w:rsid w:val="00373BA2"/>
    <w:rsid w:val="00374B70"/>
    <w:rsid w:val="003803E2"/>
    <w:rsid w:val="00380732"/>
    <w:rsid w:val="003858AA"/>
    <w:rsid w:val="003940D2"/>
    <w:rsid w:val="00394AB7"/>
    <w:rsid w:val="003A2E3D"/>
    <w:rsid w:val="003A4AFE"/>
    <w:rsid w:val="003A7B08"/>
    <w:rsid w:val="003B0F39"/>
    <w:rsid w:val="003B19BF"/>
    <w:rsid w:val="003B7271"/>
    <w:rsid w:val="003C31D8"/>
    <w:rsid w:val="003C3735"/>
    <w:rsid w:val="003C7970"/>
    <w:rsid w:val="003D21E3"/>
    <w:rsid w:val="003D4533"/>
    <w:rsid w:val="003D5A13"/>
    <w:rsid w:val="003D70D4"/>
    <w:rsid w:val="003D7F83"/>
    <w:rsid w:val="003E17B3"/>
    <w:rsid w:val="003E6B48"/>
    <w:rsid w:val="003F0000"/>
    <w:rsid w:val="003F08E7"/>
    <w:rsid w:val="003F2BB5"/>
    <w:rsid w:val="003F4635"/>
    <w:rsid w:val="003F48B1"/>
    <w:rsid w:val="0040043E"/>
    <w:rsid w:val="00400F8B"/>
    <w:rsid w:val="00401892"/>
    <w:rsid w:val="00405594"/>
    <w:rsid w:val="00406586"/>
    <w:rsid w:val="00406A92"/>
    <w:rsid w:val="00410AD5"/>
    <w:rsid w:val="004143DD"/>
    <w:rsid w:val="0042073C"/>
    <w:rsid w:val="0043083D"/>
    <w:rsid w:val="00430913"/>
    <w:rsid w:val="00431AFD"/>
    <w:rsid w:val="00431C3D"/>
    <w:rsid w:val="0044409F"/>
    <w:rsid w:val="0044623D"/>
    <w:rsid w:val="00450568"/>
    <w:rsid w:val="00454D3C"/>
    <w:rsid w:val="004554F5"/>
    <w:rsid w:val="00461552"/>
    <w:rsid w:val="00461E20"/>
    <w:rsid w:val="00463C55"/>
    <w:rsid w:val="00465CC0"/>
    <w:rsid w:val="004669FD"/>
    <w:rsid w:val="00471439"/>
    <w:rsid w:val="004724F4"/>
    <w:rsid w:val="00473BD3"/>
    <w:rsid w:val="00473FF2"/>
    <w:rsid w:val="00477AB1"/>
    <w:rsid w:val="0048031C"/>
    <w:rsid w:val="00480634"/>
    <w:rsid w:val="00481708"/>
    <w:rsid w:val="00484D63"/>
    <w:rsid w:val="00490E53"/>
    <w:rsid w:val="00491640"/>
    <w:rsid w:val="004928F8"/>
    <w:rsid w:val="004937E8"/>
    <w:rsid w:val="004A0D06"/>
    <w:rsid w:val="004B0C02"/>
    <w:rsid w:val="004B0C6A"/>
    <w:rsid w:val="004B0DBA"/>
    <w:rsid w:val="004B1C4D"/>
    <w:rsid w:val="004B2787"/>
    <w:rsid w:val="004B54F9"/>
    <w:rsid w:val="004C24DF"/>
    <w:rsid w:val="004C3521"/>
    <w:rsid w:val="004C3A15"/>
    <w:rsid w:val="004D11F7"/>
    <w:rsid w:val="004D7839"/>
    <w:rsid w:val="004E0244"/>
    <w:rsid w:val="004E1789"/>
    <w:rsid w:val="004E2456"/>
    <w:rsid w:val="004E3348"/>
    <w:rsid w:val="004E4110"/>
    <w:rsid w:val="004E4E2F"/>
    <w:rsid w:val="004E59FB"/>
    <w:rsid w:val="004E7251"/>
    <w:rsid w:val="004F1917"/>
    <w:rsid w:val="004F378D"/>
    <w:rsid w:val="004F5BD6"/>
    <w:rsid w:val="00502C06"/>
    <w:rsid w:val="00510594"/>
    <w:rsid w:val="00512EDC"/>
    <w:rsid w:val="00517FA0"/>
    <w:rsid w:val="0052448A"/>
    <w:rsid w:val="0052555D"/>
    <w:rsid w:val="005255D3"/>
    <w:rsid w:val="00526174"/>
    <w:rsid w:val="00530BB2"/>
    <w:rsid w:val="00530FC5"/>
    <w:rsid w:val="00534FA3"/>
    <w:rsid w:val="005408BB"/>
    <w:rsid w:val="00541356"/>
    <w:rsid w:val="00541DCE"/>
    <w:rsid w:val="005451B0"/>
    <w:rsid w:val="00545DE6"/>
    <w:rsid w:val="00547A81"/>
    <w:rsid w:val="00551727"/>
    <w:rsid w:val="00554085"/>
    <w:rsid w:val="00560153"/>
    <w:rsid w:val="00561B0F"/>
    <w:rsid w:val="00564011"/>
    <w:rsid w:val="005730EB"/>
    <w:rsid w:val="005736B7"/>
    <w:rsid w:val="00580072"/>
    <w:rsid w:val="00581C36"/>
    <w:rsid w:val="00584F1E"/>
    <w:rsid w:val="00585DB9"/>
    <w:rsid w:val="00592098"/>
    <w:rsid w:val="00596FF0"/>
    <w:rsid w:val="005A05D4"/>
    <w:rsid w:val="005A26E7"/>
    <w:rsid w:val="005A4DA6"/>
    <w:rsid w:val="005B08B2"/>
    <w:rsid w:val="005B0A03"/>
    <w:rsid w:val="005B5A4D"/>
    <w:rsid w:val="005C1162"/>
    <w:rsid w:val="005C1198"/>
    <w:rsid w:val="005C20C7"/>
    <w:rsid w:val="005C253B"/>
    <w:rsid w:val="005C2BBF"/>
    <w:rsid w:val="005C2E2F"/>
    <w:rsid w:val="005C39E5"/>
    <w:rsid w:val="005C4920"/>
    <w:rsid w:val="005C66B2"/>
    <w:rsid w:val="005D1B31"/>
    <w:rsid w:val="005D272E"/>
    <w:rsid w:val="005D4098"/>
    <w:rsid w:val="005D46DB"/>
    <w:rsid w:val="005D6082"/>
    <w:rsid w:val="005D651E"/>
    <w:rsid w:val="005D73F3"/>
    <w:rsid w:val="005D7DFD"/>
    <w:rsid w:val="005E06AD"/>
    <w:rsid w:val="005E1828"/>
    <w:rsid w:val="005E277D"/>
    <w:rsid w:val="005E2DF0"/>
    <w:rsid w:val="005F0B32"/>
    <w:rsid w:val="005F1E5D"/>
    <w:rsid w:val="005F2CF2"/>
    <w:rsid w:val="005F379A"/>
    <w:rsid w:val="00600F59"/>
    <w:rsid w:val="00604FCB"/>
    <w:rsid w:val="00605534"/>
    <w:rsid w:val="006102CB"/>
    <w:rsid w:val="00610749"/>
    <w:rsid w:val="0061489B"/>
    <w:rsid w:val="00615A62"/>
    <w:rsid w:val="00615BE1"/>
    <w:rsid w:val="00620990"/>
    <w:rsid w:val="00624E20"/>
    <w:rsid w:val="006256EA"/>
    <w:rsid w:val="00625BC9"/>
    <w:rsid w:val="00625C83"/>
    <w:rsid w:val="006267DB"/>
    <w:rsid w:val="00634520"/>
    <w:rsid w:val="00640946"/>
    <w:rsid w:val="00645C47"/>
    <w:rsid w:val="006515E0"/>
    <w:rsid w:val="00651BB9"/>
    <w:rsid w:val="00652866"/>
    <w:rsid w:val="00652DD8"/>
    <w:rsid w:val="006548EA"/>
    <w:rsid w:val="0065753E"/>
    <w:rsid w:val="00657FCD"/>
    <w:rsid w:val="006608AD"/>
    <w:rsid w:val="00666D46"/>
    <w:rsid w:val="006710B8"/>
    <w:rsid w:val="0067E774"/>
    <w:rsid w:val="00681199"/>
    <w:rsid w:val="00683672"/>
    <w:rsid w:val="0068367D"/>
    <w:rsid w:val="00685C1E"/>
    <w:rsid w:val="00696BEE"/>
    <w:rsid w:val="006A0F08"/>
    <w:rsid w:val="006A45F1"/>
    <w:rsid w:val="006A57AA"/>
    <w:rsid w:val="006A5861"/>
    <w:rsid w:val="006A58F6"/>
    <w:rsid w:val="006B2BD3"/>
    <w:rsid w:val="006B311E"/>
    <w:rsid w:val="006B4201"/>
    <w:rsid w:val="006B4649"/>
    <w:rsid w:val="006C15D7"/>
    <w:rsid w:val="006C24EC"/>
    <w:rsid w:val="006C4D63"/>
    <w:rsid w:val="006C6FF3"/>
    <w:rsid w:val="006C7056"/>
    <w:rsid w:val="006C7B51"/>
    <w:rsid w:val="006D2EF8"/>
    <w:rsid w:val="006E257F"/>
    <w:rsid w:val="006E3896"/>
    <w:rsid w:val="006E416E"/>
    <w:rsid w:val="006E737B"/>
    <w:rsid w:val="006F0DD0"/>
    <w:rsid w:val="006F16DC"/>
    <w:rsid w:val="006F3086"/>
    <w:rsid w:val="006F5B45"/>
    <w:rsid w:val="006F7BED"/>
    <w:rsid w:val="007123A0"/>
    <w:rsid w:val="0071281B"/>
    <w:rsid w:val="00712DD3"/>
    <w:rsid w:val="00713344"/>
    <w:rsid w:val="007175C6"/>
    <w:rsid w:val="007205E5"/>
    <w:rsid w:val="00720FB8"/>
    <w:rsid w:val="0072206B"/>
    <w:rsid w:val="007227A3"/>
    <w:rsid w:val="00722F90"/>
    <w:rsid w:val="0072416D"/>
    <w:rsid w:val="00732173"/>
    <w:rsid w:val="00733366"/>
    <w:rsid w:val="00734DD2"/>
    <w:rsid w:val="007353D3"/>
    <w:rsid w:val="00735420"/>
    <w:rsid w:val="00735A54"/>
    <w:rsid w:val="007371C7"/>
    <w:rsid w:val="007420DD"/>
    <w:rsid w:val="00756964"/>
    <w:rsid w:val="0075718D"/>
    <w:rsid w:val="0075763D"/>
    <w:rsid w:val="00762E53"/>
    <w:rsid w:val="007637D3"/>
    <w:rsid w:val="00767AB6"/>
    <w:rsid w:val="007714DA"/>
    <w:rsid w:val="0077425C"/>
    <w:rsid w:val="00777C25"/>
    <w:rsid w:val="0078127D"/>
    <w:rsid w:val="00781A03"/>
    <w:rsid w:val="00782425"/>
    <w:rsid w:val="00782C85"/>
    <w:rsid w:val="00782F56"/>
    <w:rsid w:val="007848A1"/>
    <w:rsid w:val="00787264"/>
    <w:rsid w:val="00791369"/>
    <w:rsid w:val="0079210C"/>
    <w:rsid w:val="00792833"/>
    <w:rsid w:val="007B749A"/>
    <w:rsid w:val="007C02E8"/>
    <w:rsid w:val="007C272F"/>
    <w:rsid w:val="007C73A8"/>
    <w:rsid w:val="007D3071"/>
    <w:rsid w:val="007D4513"/>
    <w:rsid w:val="007D47F4"/>
    <w:rsid w:val="007D5E6D"/>
    <w:rsid w:val="007D5EB4"/>
    <w:rsid w:val="007D747B"/>
    <w:rsid w:val="007E5737"/>
    <w:rsid w:val="007F0911"/>
    <w:rsid w:val="007F4F09"/>
    <w:rsid w:val="007F69F8"/>
    <w:rsid w:val="00801588"/>
    <w:rsid w:val="008034AE"/>
    <w:rsid w:val="00803964"/>
    <w:rsid w:val="00804AC1"/>
    <w:rsid w:val="00807635"/>
    <w:rsid w:val="008106D6"/>
    <w:rsid w:val="00816E73"/>
    <w:rsid w:val="008170DC"/>
    <w:rsid w:val="00820176"/>
    <w:rsid w:val="008222D4"/>
    <w:rsid w:val="008236A4"/>
    <w:rsid w:val="00823C1E"/>
    <w:rsid w:val="00832081"/>
    <w:rsid w:val="008326AC"/>
    <w:rsid w:val="008340D7"/>
    <w:rsid w:val="00837E97"/>
    <w:rsid w:val="00840FEE"/>
    <w:rsid w:val="00851330"/>
    <w:rsid w:val="00851963"/>
    <w:rsid w:val="0085263E"/>
    <w:rsid w:val="00854274"/>
    <w:rsid w:val="0086044A"/>
    <w:rsid w:val="00867432"/>
    <w:rsid w:val="0086744D"/>
    <w:rsid w:val="008704C5"/>
    <w:rsid w:val="00870B84"/>
    <w:rsid w:val="008712C3"/>
    <w:rsid w:val="00872553"/>
    <w:rsid w:val="0087487F"/>
    <w:rsid w:val="0087598B"/>
    <w:rsid w:val="00876D6E"/>
    <w:rsid w:val="00877A82"/>
    <w:rsid w:val="008840F7"/>
    <w:rsid w:val="0088511D"/>
    <w:rsid w:val="00885F6C"/>
    <w:rsid w:val="0088640E"/>
    <w:rsid w:val="00887999"/>
    <w:rsid w:val="0089530B"/>
    <w:rsid w:val="008A1585"/>
    <w:rsid w:val="008A656E"/>
    <w:rsid w:val="008A7590"/>
    <w:rsid w:val="008A7681"/>
    <w:rsid w:val="008A7C0F"/>
    <w:rsid w:val="008B029F"/>
    <w:rsid w:val="008B33B9"/>
    <w:rsid w:val="008B3668"/>
    <w:rsid w:val="008B4AD2"/>
    <w:rsid w:val="008B7F50"/>
    <w:rsid w:val="008C10CD"/>
    <w:rsid w:val="008C2218"/>
    <w:rsid w:val="008D4885"/>
    <w:rsid w:val="008D4A12"/>
    <w:rsid w:val="008D6CFA"/>
    <w:rsid w:val="008E09D6"/>
    <w:rsid w:val="008E1DB7"/>
    <w:rsid w:val="008E3AFA"/>
    <w:rsid w:val="008E3D8A"/>
    <w:rsid w:val="008E6ECA"/>
    <w:rsid w:val="008F09B4"/>
    <w:rsid w:val="008F14E1"/>
    <w:rsid w:val="008F4935"/>
    <w:rsid w:val="008F6E33"/>
    <w:rsid w:val="008F712A"/>
    <w:rsid w:val="008F9F76"/>
    <w:rsid w:val="0090539A"/>
    <w:rsid w:val="0090681A"/>
    <w:rsid w:val="009071F8"/>
    <w:rsid w:val="00910D34"/>
    <w:rsid w:val="009148A0"/>
    <w:rsid w:val="009173AC"/>
    <w:rsid w:val="00922CE4"/>
    <w:rsid w:val="00924E21"/>
    <w:rsid w:val="00925CE5"/>
    <w:rsid w:val="00926F61"/>
    <w:rsid w:val="0093008C"/>
    <w:rsid w:val="00930D1F"/>
    <w:rsid w:val="00932B15"/>
    <w:rsid w:val="009350F0"/>
    <w:rsid w:val="009378EC"/>
    <w:rsid w:val="00941E4B"/>
    <w:rsid w:val="00941F06"/>
    <w:rsid w:val="00943128"/>
    <w:rsid w:val="00943892"/>
    <w:rsid w:val="00944270"/>
    <w:rsid w:val="00950BFD"/>
    <w:rsid w:val="00951ECA"/>
    <w:rsid w:val="00955077"/>
    <w:rsid w:val="009575C2"/>
    <w:rsid w:val="00957795"/>
    <w:rsid w:val="0096347C"/>
    <w:rsid w:val="009642C9"/>
    <w:rsid w:val="009646B8"/>
    <w:rsid w:val="0096525C"/>
    <w:rsid w:val="009659F9"/>
    <w:rsid w:val="00966113"/>
    <w:rsid w:val="00971532"/>
    <w:rsid w:val="00973BCB"/>
    <w:rsid w:val="0098404C"/>
    <w:rsid w:val="00984EC5"/>
    <w:rsid w:val="00986565"/>
    <w:rsid w:val="009869DF"/>
    <w:rsid w:val="0099015E"/>
    <w:rsid w:val="00990D54"/>
    <w:rsid w:val="00997327"/>
    <w:rsid w:val="009A28BE"/>
    <w:rsid w:val="009A6774"/>
    <w:rsid w:val="009B476A"/>
    <w:rsid w:val="009C0358"/>
    <w:rsid w:val="009C18D0"/>
    <w:rsid w:val="009C1F74"/>
    <w:rsid w:val="009C31E3"/>
    <w:rsid w:val="009C3CE4"/>
    <w:rsid w:val="009C5983"/>
    <w:rsid w:val="009C7042"/>
    <w:rsid w:val="009C7257"/>
    <w:rsid w:val="009C7302"/>
    <w:rsid w:val="009D4850"/>
    <w:rsid w:val="009D690F"/>
    <w:rsid w:val="009D7097"/>
    <w:rsid w:val="009E0BA8"/>
    <w:rsid w:val="009E2A66"/>
    <w:rsid w:val="009F232B"/>
    <w:rsid w:val="009F2592"/>
    <w:rsid w:val="009F3790"/>
    <w:rsid w:val="00A01FBE"/>
    <w:rsid w:val="00A03D14"/>
    <w:rsid w:val="00A03D74"/>
    <w:rsid w:val="00A135CC"/>
    <w:rsid w:val="00A1376C"/>
    <w:rsid w:val="00A13E93"/>
    <w:rsid w:val="00A15562"/>
    <w:rsid w:val="00A1692D"/>
    <w:rsid w:val="00A16A27"/>
    <w:rsid w:val="00A220D2"/>
    <w:rsid w:val="00A2235B"/>
    <w:rsid w:val="00A23A01"/>
    <w:rsid w:val="00A24070"/>
    <w:rsid w:val="00A244F5"/>
    <w:rsid w:val="00A24735"/>
    <w:rsid w:val="00A24D9D"/>
    <w:rsid w:val="00A25DFE"/>
    <w:rsid w:val="00A2689C"/>
    <w:rsid w:val="00A26A90"/>
    <w:rsid w:val="00A30C18"/>
    <w:rsid w:val="00A317C4"/>
    <w:rsid w:val="00A33D6A"/>
    <w:rsid w:val="00A3531B"/>
    <w:rsid w:val="00A35FA1"/>
    <w:rsid w:val="00A4025E"/>
    <w:rsid w:val="00A41AB7"/>
    <w:rsid w:val="00A429CD"/>
    <w:rsid w:val="00A43D6C"/>
    <w:rsid w:val="00A46ECB"/>
    <w:rsid w:val="00A50004"/>
    <w:rsid w:val="00A5329E"/>
    <w:rsid w:val="00A5331D"/>
    <w:rsid w:val="00A603B3"/>
    <w:rsid w:val="00A6572E"/>
    <w:rsid w:val="00A66BC9"/>
    <w:rsid w:val="00A769BB"/>
    <w:rsid w:val="00A801F0"/>
    <w:rsid w:val="00A82A4E"/>
    <w:rsid w:val="00A847AD"/>
    <w:rsid w:val="00A85384"/>
    <w:rsid w:val="00A855DC"/>
    <w:rsid w:val="00A910FA"/>
    <w:rsid w:val="00A9449A"/>
    <w:rsid w:val="00A9674C"/>
    <w:rsid w:val="00AA0E0E"/>
    <w:rsid w:val="00AA2453"/>
    <w:rsid w:val="00AA2A5F"/>
    <w:rsid w:val="00AA3714"/>
    <w:rsid w:val="00AA54DF"/>
    <w:rsid w:val="00AA748B"/>
    <w:rsid w:val="00AB3833"/>
    <w:rsid w:val="00AC0DD7"/>
    <w:rsid w:val="00AD58BD"/>
    <w:rsid w:val="00AD6B42"/>
    <w:rsid w:val="00AE2343"/>
    <w:rsid w:val="00AE5AC0"/>
    <w:rsid w:val="00AE5C71"/>
    <w:rsid w:val="00AE6588"/>
    <w:rsid w:val="00AF111C"/>
    <w:rsid w:val="00B11133"/>
    <w:rsid w:val="00B11C52"/>
    <w:rsid w:val="00B1660E"/>
    <w:rsid w:val="00B25FDD"/>
    <w:rsid w:val="00B267F9"/>
    <w:rsid w:val="00B3046C"/>
    <w:rsid w:val="00B318AB"/>
    <w:rsid w:val="00B3232C"/>
    <w:rsid w:val="00B3511A"/>
    <w:rsid w:val="00B35672"/>
    <w:rsid w:val="00B420DA"/>
    <w:rsid w:val="00B42EB1"/>
    <w:rsid w:val="00B44617"/>
    <w:rsid w:val="00B461B2"/>
    <w:rsid w:val="00B503CA"/>
    <w:rsid w:val="00B51F27"/>
    <w:rsid w:val="00B52620"/>
    <w:rsid w:val="00B56545"/>
    <w:rsid w:val="00B66EE5"/>
    <w:rsid w:val="00B74069"/>
    <w:rsid w:val="00B758EE"/>
    <w:rsid w:val="00B819E9"/>
    <w:rsid w:val="00B8304E"/>
    <w:rsid w:val="00B909A0"/>
    <w:rsid w:val="00B90DB0"/>
    <w:rsid w:val="00B92DF2"/>
    <w:rsid w:val="00B95AD2"/>
    <w:rsid w:val="00BA180B"/>
    <w:rsid w:val="00BA38A7"/>
    <w:rsid w:val="00BA4547"/>
    <w:rsid w:val="00BA5881"/>
    <w:rsid w:val="00BA72EA"/>
    <w:rsid w:val="00BB1268"/>
    <w:rsid w:val="00BB1FC4"/>
    <w:rsid w:val="00BB4F6D"/>
    <w:rsid w:val="00BB5477"/>
    <w:rsid w:val="00BC0B0C"/>
    <w:rsid w:val="00BC0F09"/>
    <w:rsid w:val="00BC42DE"/>
    <w:rsid w:val="00BD1A1B"/>
    <w:rsid w:val="00BD4B5F"/>
    <w:rsid w:val="00BE06DC"/>
    <w:rsid w:val="00BE0CAA"/>
    <w:rsid w:val="00BE0DFB"/>
    <w:rsid w:val="00BE0FD2"/>
    <w:rsid w:val="00BE17A6"/>
    <w:rsid w:val="00BE2EC9"/>
    <w:rsid w:val="00BE3EEE"/>
    <w:rsid w:val="00BF1B71"/>
    <w:rsid w:val="00BF50C6"/>
    <w:rsid w:val="00C02AF5"/>
    <w:rsid w:val="00C13A73"/>
    <w:rsid w:val="00C17B47"/>
    <w:rsid w:val="00C22105"/>
    <w:rsid w:val="00C270E2"/>
    <w:rsid w:val="00C2759B"/>
    <w:rsid w:val="00C32286"/>
    <w:rsid w:val="00C33A10"/>
    <w:rsid w:val="00C34F7F"/>
    <w:rsid w:val="00C351E2"/>
    <w:rsid w:val="00C35C58"/>
    <w:rsid w:val="00C3730D"/>
    <w:rsid w:val="00C42A3B"/>
    <w:rsid w:val="00C43E29"/>
    <w:rsid w:val="00C501CA"/>
    <w:rsid w:val="00C50F16"/>
    <w:rsid w:val="00C5136C"/>
    <w:rsid w:val="00C54EF5"/>
    <w:rsid w:val="00C55B3D"/>
    <w:rsid w:val="00C65861"/>
    <w:rsid w:val="00C72662"/>
    <w:rsid w:val="00C7440D"/>
    <w:rsid w:val="00C74B0C"/>
    <w:rsid w:val="00C74B89"/>
    <w:rsid w:val="00C80E4B"/>
    <w:rsid w:val="00C81AD6"/>
    <w:rsid w:val="00C823CC"/>
    <w:rsid w:val="00C83FC3"/>
    <w:rsid w:val="00C841DA"/>
    <w:rsid w:val="00C84348"/>
    <w:rsid w:val="00C8619B"/>
    <w:rsid w:val="00C87330"/>
    <w:rsid w:val="00C9015D"/>
    <w:rsid w:val="00C90EF8"/>
    <w:rsid w:val="00C96766"/>
    <w:rsid w:val="00C96FD7"/>
    <w:rsid w:val="00CA05D8"/>
    <w:rsid w:val="00CA2368"/>
    <w:rsid w:val="00CA5C2B"/>
    <w:rsid w:val="00CA6695"/>
    <w:rsid w:val="00CB1F25"/>
    <w:rsid w:val="00CB2143"/>
    <w:rsid w:val="00CB2A67"/>
    <w:rsid w:val="00CC19DB"/>
    <w:rsid w:val="00CC5E31"/>
    <w:rsid w:val="00CD3FE7"/>
    <w:rsid w:val="00CE1326"/>
    <w:rsid w:val="00CE19C4"/>
    <w:rsid w:val="00CE1EE4"/>
    <w:rsid w:val="00CE3C4D"/>
    <w:rsid w:val="00CE4261"/>
    <w:rsid w:val="00CF119F"/>
    <w:rsid w:val="00CF40EE"/>
    <w:rsid w:val="00CF4F60"/>
    <w:rsid w:val="00D0361E"/>
    <w:rsid w:val="00D044BD"/>
    <w:rsid w:val="00D05335"/>
    <w:rsid w:val="00D0767D"/>
    <w:rsid w:val="00D15193"/>
    <w:rsid w:val="00D212B0"/>
    <w:rsid w:val="00D24261"/>
    <w:rsid w:val="00D2622B"/>
    <w:rsid w:val="00D279E0"/>
    <w:rsid w:val="00D30197"/>
    <w:rsid w:val="00D301E2"/>
    <w:rsid w:val="00D3039C"/>
    <w:rsid w:val="00D32067"/>
    <w:rsid w:val="00D3240F"/>
    <w:rsid w:val="00D34319"/>
    <w:rsid w:val="00D364E0"/>
    <w:rsid w:val="00D378AC"/>
    <w:rsid w:val="00D403FA"/>
    <w:rsid w:val="00D40796"/>
    <w:rsid w:val="00D40949"/>
    <w:rsid w:val="00D458F9"/>
    <w:rsid w:val="00D516E8"/>
    <w:rsid w:val="00D51882"/>
    <w:rsid w:val="00D5660E"/>
    <w:rsid w:val="00D5714C"/>
    <w:rsid w:val="00D614F4"/>
    <w:rsid w:val="00D709AD"/>
    <w:rsid w:val="00D70D16"/>
    <w:rsid w:val="00D71311"/>
    <w:rsid w:val="00D72FD6"/>
    <w:rsid w:val="00D73341"/>
    <w:rsid w:val="00D73E08"/>
    <w:rsid w:val="00D747C7"/>
    <w:rsid w:val="00D77E36"/>
    <w:rsid w:val="00D836A7"/>
    <w:rsid w:val="00D84912"/>
    <w:rsid w:val="00D86438"/>
    <w:rsid w:val="00D86512"/>
    <w:rsid w:val="00D95CE4"/>
    <w:rsid w:val="00DA0CEC"/>
    <w:rsid w:val="00DB7A69"/>
    <w:rsid w:val="00DC014F"/>
    <w:rsid w:val="00DC0827"/>
    <w:rsid w:val="00DC20F8"/>
    <w:rsid w:val="00DC254B"/>
    <w:rsid w:val="00DC3CFB"/>
    <w:rsid w:val="00DC690C"/>
    <w:rsid w:val="00DE15DA"/>
    <w:rsid w:val="00DE2E7C"/>
    <w:rsid w:val="00DE3638"/>
    <w:rsid w:val="00DF122A"/>
    <w:rsid w:val="00DF3090"/>
    <w:rsid w:val="00DF336C"/>
    <w:rsid w:val="00DF38F8"/>
    <w:rsid w:val="00DF578E"/>
    <w:rsid w:val="00DF5A7B"/>
    <w:rsid w:val="00DF7C31"/>
    <w:rsid w:val="00E00024"/>
    <w:rsid w:val="00E01EEB"/>
    <w:rsid w:val="00E0322B"/>
    <w:rsid w:val="00E07051"/>
    <w:rsid w:val="00E07411"/>
    <w:rsid w:val="00E076D0"/>
    <w:rsid w:val="00E121D2"/>
    <w:rsid w:val="00E137B5"/>
    <w:rsid w:val="00E2259A"/>
    <w:rsid w:val="00E23611"/>
    <w:rsid w:val="00E2395E"/>
    <w:rsid w:val="00E26A85"/>
    <w:rsid w:val="00E26FDA"/>
    <w:rsid w:val="00E27C91"/>
    <w:rsid w:val="00E30091"/>
    <w:rsid w:val="00E31DD3"/>
    <w:rsid w:val="00E34641"/>
    <w:rsid w:val="00E35F91"/>
    <w:rsid w:val="00E36C68"/>
    <w:rsid w:val="00E404A3"/>
    <w:rsid w:val="00E4126A"/>
    <w:rsid w:val="00E42AD3"/>
    <w:rsid w:val="00E52F1D"/>
    <w:rsid w:val="00E535D6"/>
    <w:rsid w:val="00E545C9"/>
    <w:rsid w:val="00E6221F"/>
    <w:rsid w:val="00E64104"/>
    <w:rsid w:val="00E66D3F"/>
    <w:rsid w:val="00E70CC8"/>
    <w:rsid w:val="00E73025"/>
    <w:rsid w:val="00E74830"/>
    <w:rsid w:val="00E74840"/>
    <w:rsid w:val="00E75CBC"/>
    <w:rsid w:val="00E76C7B"/>
    <w:rsid w:val="00E80002"/>
    <w:rsid w:val="00E9069F"/>
    <w:rsid w:val="00E970AC"/>
    <w:rsid w:val="00EA0C70"/>
    <w:rsid w:val="00EA2446"/>
    <w:rsid w:val="00EA278E"/>
    <w:rsid w:val="00EA488B"/>
    <w:rsid w:val="00EA5CFA"/>
    <w:rsid w:val="00EB7AE0"/>
    <w:rsid w:val="00EC133D"/>
    <w:rsid w:val="00EC157E"/>
    <w:rsid w:val="00EC5B01"/>
    <w:rsid w:val="00ED0D31"/>
    <w:rsid w:val="00ED0E36"/>
    <w:rsid w:val="00ED448E"/>
    <w:rsid w:val="00EE0E3D"/>
    <w:rsid w:val="00EE2148"/>
    <w:rsid w:val="00EE3D35"/>
    <w:rsid w:val="00EE4297"/>
    <w:rsid w:val="00EF48CE"/>
    <w:rsid w:val="00EF5503"/>
    <w:rsid w:val="00EF597F"/>
    <w:rsid w:val="00EF645F"/>
    <w:rsid w:val="00EF745D"/>
    <w:rsid w:val="00EF78EB"/>
    <w:rsid w:val="00F018F8"/>
    <w:rsid w:val="00F02BF3"/>
    <w:rsid w:val="00F02CF0"/>
    <w:rsid w:val="00F0798D"/>
    <w:rsid w:val="00F128F3"/>
    <w:rsid w:val="00F1346D"/>
    <w:rsid w:val="00F179DA"/>
    <w:rsid w:val="00F233DD"/>
    <w:rsid w:val="00F24AFD"/>
    <w:rsid w:val="00F25C24"/>
    <w:rsid w:val="00F263DD"/>
    <w:rsid w:val="00F30F8D"/>
    <w:rsid w:val="00F35372"/>
    <w:rsid w:val="00F36C5A"/>
    <w:rsid w:val="00F36F88"/>
    <w:rsid w:val="00F374BC"/>
    <w:rsid w:val="00F42C59"/>
    <w:rsid w:val="00F437B8"/>
    <w:rsid w:val="00F44197"/>
    <w:rsid w:val="00F46BBC"/>
    <w:rsid w:val="00F473ED"/>
    <w:rsid w:val="00F478DD"/>
    <w:rsid w:val="00F510E3"/>
    <w:rsid w:val="00F56E00"/>
    <w:rsid w:val="00F606A3"/>
    <w:rsid w:val="00F62E1F"/>
    <w:rsid w:val="00F66A0C"/>
    <w:rsid w:val="00F67982"/>
    <w:rsid w:val="00F71BFB"/>
    <w:rsid w:val="00F72290"/>
    <w:rsid w:val="00F734C1"/>
    <w:rsid w:val="00F73F01"/>
    <w:rsid w:val="00F7558B"/>
    <w:rsid w:val="00F81122"/>
    <w:rsid w:val="00F8124D"/>
    <w:rsid w:val="00F81428"/>
    <w:rsid w:val="00F83435"/>
    <w:rsid w:val="00F8624E"/>
    <w:rsid w:val="00F879C3"/>
    <w:rsid w:val="00F9315C"/>
    <w:rsid w:val="00F941DA"/>
    <w:rsid w:val="00F96311"/>
    <w:rsid w:val="00F96412"/>
    <w:rsid w:val="00FA0D56"/>
    <w:rsid w:val="00FA487C"/>
    <w:rsid w:val="00FA4943"/>
    <w:rsid w:val="00FA4B1A"/>
    <w:rsid w:val="00FA606A"/>
    <w:rsid w:val="00FB7B80"/>
    <w:rsid w:val="00FC539E"/>
    <w:rsid w:val="00FC59A4"/>
    <w:rsid w:val="00FD0A64"/>
    <w:rsid w:val="00FD3496"/>
    <w:rsid w:val="00FD4AFE"/>
    <w:rsid w:val="00FD673D"/>
    <w:rsid w:val="00FE1AFC"/>
    <w:rsid w:val="00FE57D8"/>
    <w:rsid w:val="00FE59D8"/>
    <w:rsid w:val="00FF04AB"/>
    <w:rsid w:val="00FF1771"/>
    <w:rsid w:val="00FF2046"/>
    <w:rsid w:val="00FF5FC8"/>
    <w:rsid w:val="00FF6F4C"/>
    <w:rsid w:val="00FF7154"/>
    <w:rsid w:val="00FF7847"/>
    <w:rsid w:val="0102DFBD"/>
    <w:rsid w:val="0106A096"/>
    <w:rsid w:val="0128AB93"/>
    <w:rsid w:val="014990E4"/>
    <w:rsid w:val="01737228"/>
    <w:rsid w:val="01D9290F"/>
    <w:rsid w:val="02258D54"/>
    <w:rsid w:val="02303076"/>
    <w:rsid w:val="02446801"/>
    <w:rsid w:val="024EFD2D"/>
    <w:rsid w:val="0259A4A5"/>
    <w:rsid w:val="027BF864"/>
    <w:rsid w:val="0283336F"/>
    <w:rsid w:val="0285F3C1"/>
    <w:rsid w:val="02CC0C2D"/>
    <w:rsid w:val="02F17A1C"/>
    <w:rsid w:val="031EE683"/>
    <w:rsid w:val="0365AAF9"/>
    <w:rsid w:val="0369058A"/>
    <w:rsid w:val="03723F3A"/>
    <w:rsid w:val="039BAE3D"/>
    <w:rsid w:val="03D0A18E"/>
    <w:rsid w:val="03E23BB2"/>
    <w:rsid w:val="03EDBABE"/>
    <w:rsid w:val="03F207A5"/>
    <w:rsid w:val="043A6261"/>
    <w:rsid w:val="045AE6F6"/>
    <w:rsid w:val="047CC6D4"/>
    <w:rsid w:val="04933DDB"/>
    <w:rsid w:val="04A91816"/>
    <w:rsid w:val="053114BA"/>
    <w:rsid w:val="0562E31A"/>
    <w:rsid w:val="059C33C7"/>
    <w:rsid w:val="05A13F2C"/>
    <w:rsid w:val="05B1C834"/>
    <w:rsid w:val="05C853E0"/>
    <w:rsid w:val="05CD8540"/>
    <w:rsid w:val="05D7663E"/>
    <w:rsid w:val="05E25923"/>
    <w:rsid w:val="05EF5491"/>
    <w:rsid w:val="05F5E053"/>
    <w:rsid w:val="05FF5DAB"/>
    <w:rsid w:val="06143C14"/>
    <w:rsid w:val="06312AE4"/>
    <w:rsid w:val="06375184"/>
    <w:rsid w:val="063E166C"/>
    <w:rsid w:val="0658A8EC"/>
    <w:rsid w:val="0684F656"/>
    <w:rsid w:val="06971B93"/>
    <w:rsid w:val="069B851C"/>
    <w:rsid w:val="06A53778"/>
    <w:rsid w:val="06FB48B9"/>
    <w:rsid w:val="071D137F"/>
    <w:rsid w:val="0726D5A5"/>
    <w:rsid w:val="072AC0B9"/>
    <w:rsid w:val="072E417F"/>
    <w:rsid w:val="074EA3BE"/>
    <w:rsid w:val="07621C23"/>
    <w:rsid w:val="079DA3EA"/>
    <w:rsid w:val="07B5B663"/>
    <w:rsid w:val="07E0A399"/>
    <w:rsid w:val="07EFCBE6"/>
    <w:rsid w:val="07F381B2"/>
    <w:rsid w:val="07F65628"/>
    <w:rsid w:val="080C6693"/>
    <w:rsid w:val="0832B620"/>
    <w:rsid w:val="0880B750"/>
    <w:rsid w:val="08B364F7"/>
    <w:rsid w:val="08BF200F"/>
    <w:rsid w:val="08C2DA24"/>
    <w:rsid w:val="08FF916B"/>
    <w:rsid w:val="090C1D78"/>
    <w:rsid w:val="091EE056"/>
    <w:rsid w:val="092DBA5D"/>
    <w:rsid w:val="09549E4C"/>
    <w:rsid w:val="096E7D7D"/>
    <w:rsid w:val="09773EAC"/>
    <w:rsid w:val="09ACEA20"/>
    <w:rsid w:val="09B04851"/>
    <w:rsid w:val="0A09505C"/>
    <w:rsid w:val="0A20E4C3"/>
    <w:rsid w:val="0A450D46"/>
    <w:rsid w:val="0A493B54"/>
    <w:rsid w:val="0A84E3D0"/>
    <w:rsid w:val="0A93DEAB"/>
    <w:rsid w:val="0A981178"/>
    <w:rsid w:val="0ACD6813"/>
    <w:rsid w:val="0AE712B6"/>
    <w:rsid w:val="0B244D1F"/>
    <w:rsid w:val="0B2C5A97"/>
    <w:rsid w:val="0B8FB070"/>
    <w:rsid w:val="0B9CD542"/>
    <w:rsid w:val="0BC9C001"/>
    <w:rsid w:val="0BE4A941"/>
    <w:rsid w:val="0C15BC8B"/>
    <w:rsid w:val="0C191D91"/>
    <w:rsid w:val="0C42CFD1"/>
    <w:rsid w:val="0C618CB4"/>
    <w:rsid w:val="0C8AE7C2"/>
    <w:rsid w:val="0CABF8F3"/>
    <w:rsid w:val="0CCC9B6E"/>
    <w:rsid w:val="0D0CBA1E"/>
    <w:rsid w:val="0D10D277"/>
    <w:rsid w:val="0D2BA806"/>
    <w:rsid w:val="0D332717"/>
    <w:rsid w:val="0D436DA0"/>
    <w:rsid w:val="0D5FC350"/>
    <w:rsid w:val="0D647FD3"/>
    <w:rsid w:val="0D693474"/>
    <w:rsid w:val="0D972A3B"/>
    <w:rsid w:val="0DABC30A"/>
    <w:rsid w:val="0DD8714E"/>
    <w:rsid w:val="0DEAE9BE"/>
    <w:rsid w:val="0DEC6304"/>
    <w:rsid w:val="0E3A288C"/>
    <w:rsid w:val="0E9345EB"/>
    <w:rsid w:val="0EBF4D40"/>
    <w:rsid w:val="0ECFBCED"/>
    <w:rsid w:val="0F0518BD"/>
    <w:rsid w:val="0F687DBD"/>
    <w:rsid w:val="0F702B85"/>
    <w:rsid w:val="0FAA65C3"/>
    <w:rsid w:val="0FC9AF90"/>
    <w:rsid w:val="0FCCD6A2"/>
    <w:rsid w:val="0FD2E2BA"/>
    <w:rsid w:val="0FE2E310"/>
    <w:rsid w:val="0FEAE8E2"/>
    <w:rsid w:val="103D2D5A"/>
    <w:rsid w:val="10806726"/>
    <w:rsid w:val="1092414F"/>
    <w:rsid w:val="10B01EBC"/>
    <w:rsid w:val="1103663C"/>
    <w:rsid w:val="111B97F6"/>
    <w:rsid w:val="112586C0"/>
    <w:rsid w:val="112F4BC3"/>
    <w:rsid w:val="114C4759"/>
    <w:rsid w:val="117286E6"/>
    <w:rsid w:val="117CDFAE"/>
    <w:rsid w:val="11AC6D72"/>
    <w:rsid w:val="11ADCA64"/>
    <w:rsid w:val="11B6A652"/>
    <w:rsid w:val="11B93898"/>
    <w:rsid w:val="11E608D1"/>
    <w:rsid w:val="122ECBEF"/>
    <w:rsid w:val="124CA5FA"/>
    <w:rsid w:val="126B87DF"/>
    <w:rsid w:val="1292E539"/>
    <w:rsid w:val="12E59E66"/>
    <w:rsid w:val="1306E780"/>
    <w:rsid w:val="1316246A"/>
    <w:rsid w:val="132075EE"/>
    <w:rsid w:val="1372EF34"/>
    <w:rsid w:val="139DE32F"/>
    <w:rsid w:val="13CAD290"/>
    <w:rsid w:val="13D82A0D"/>
    <w:rsid w:val="1407FD91"/>
    <w:rsid w:val="147C5B3B"/>
    <w:rsid w:val="147E9717"/>
    <w:rsid w:val="149E4C91"/>
    <w:rsid w:val="14BD77D7"/>
    <w:rsid w:val="14D30230"/>
    <w:rsid w:val="14F8AC0C"/>
    <w:rsid w:val="14F950A7"/>
    <w:rsid w:val="1506C4DD"/>
    <w:rsid w:val="1519EA85"/>
    <w:rsid w:val="15544846"/>
    <w:rsid w:val="1586C58F"/>
    <w:rsid w:val="15BE2343"/>
    <w:rsid w:val="15E9B55D"/>
    <w:rsid w:val="15FCD0E1"/>
    <w:rsid w:val="15FD1E49"/>
    <w:rsid w:val="1627FFE1"/>
    <w:rsid w:val="163CB819"/>
    <w:rsid w:val="16400B8C"/>
    <w:rsid w:val="16539744"/>
    <w:rsid w:val="16576AAB"/>
    <w:rsid w:val="16A53748"/>
    <w:rsid w:val="16B78604"/>
    <w:rsid w:val="16DBC248"/>
    <w:rsid w:val="171E786A"/>
    <w:rsid w:val="17210B7C"/>
    <w:rsid w:val="17439B05"/>
    <w:rsid w:val="17444691"/>
    <w:rsid w:val="1777A928"/>
    <w:rsid w:val="178359C3"/>
    <w:rsid w:val="1786DE4E"/>
    <w:rsid w:val="178B1B62"/>
    <w:rsid w:val="178B71DE"/>
    <w:rsid w:val="178CE4C8"/>
    <w:rsid w:val="17AAFB80"/>
    <w:rsid w:val="17D8D99A"/>
    <w:rsid w:val="1804EE69"/>
    <w:rsid w:val="180DEC04"/>
    <w:rsid w:val="1810550B"/>
    <w:rsid w:val="184238BB"/>
    <w:rsid w:val="18AB48A4"/>
    <w:rsid w:val="18E9F9C6"/>
    <w:rsid w:val="19170ED2"/>
    <w:rsid w:val="191EAA71"/>
    <w:rsid w:val="19238B16"/>
    <w:rsid w:val="194AFE27"/>
    <w:rsid w:val="195477FC"/>
    <w:rsid w:val="1963BF6F"/>
    <w:rsid w:val="1963BF6F"/>
    <w:rsid w:val="1968CCB0"/>
    <w:rsid w:val="1974EBC5"/>
    <w:rsid w:val="1986C205"/>
    <w:rsid w:val="19922C61"/>
    <w:rsid w:val="19948A5B"/>
    <w:rsid w:val="19F7FBAD"/>
    <w:rsid w:val="1A070799"/>
    <w:rsid w:val="1A1FD500"/>
    <w:rsid w:val="1A506FD4"/>
    <w:rsid w:val="1A66912A"/>
    <w:rsid w:val="1A762DD8"/>
    <w:rsid w:val="1A82131D"/>
    <w:rsid w:val="1A8BA6E9"/>
    <w:rsid w:val="1AC53620"/>
    <w:rsid w:val="1AC6EF2F"/>
    <w:rsid w:val="1AD0AF39"/>
    <w:rsid w:val="1AE1BCF8"/>
    <w:rsid w:val="1B244685"/>
    <w:rsid w:val="1B3BF3BD"/>
    <w:rsid w:val="1B4DA788"/>
    <w:rsid w:val="1B74365F"/>
    <w:rsid w:val="1BA1E8AF"/>
    <w:rsid w:val="1BB34D37"/>
    <w:rsid w:val="1BBB056A"/>
    <w:rsid w:val="1BBFA77B"/>
    <w:rsid w:val="1BC0A754"/>
    <w:rsid w:val="1C2629F3"/>
    <w:rsid w:val="1C545C25"/>
    <w:rsid w:val="1C5B0A12"/>
    <w:rsid w:val="1C765263"/>
    <w:rsid w:val="1C90D4C7"/>
    <w:rsid w:val="1CEC0A03"/>
    <w:rsid w:val="1CF8753B"/>
    <w:rsid w:val="1D0FAED0"/>
    <w:rsid w:val="1D787F1A"/>
    <w:rsid w:val="1D8B356F"/>
    <w:rsid w:val="1D8FECE5"/>
    <w:rsid w:val="1DBBCB1E"/>
    <w:rsid w:val="1DF3A474"/>
    <w:rsid w:val="1E5D0D4F"/>
    <w:rsid w:val="1EF2084D"/>
    <w:rsid w:val="1EF280B8"/>
    <w:rsid w:val="1EF999D8"/>
    <w:rsid w:val="1F0DF37F"/>
    <w:rsid w:val="1F4A7A2D"/>
    <w:rsid w:val="1F4AD4CE"/>
    <w:rsid w:val="1F591A3F"/>
    <w:rsid w:val="1F5ACA58"/>
    <w:rsid w:val="1F785C8F"/>
    <w:rsid w:val="1F7DC40B"/>
    <w:rsid w:val="1F9A401A"/>
    <w:rsid w:val="1FA656AC"/>
    <w:rsid w:val="1FA90603"/>
    <w:rsid w:val="1FF3C1A5"/>
    <w:rsid w:val="20150EC8"/>
    <w:rsid w:val="202700AF"/>
    <w:rsid w:val="203FF8F0"/>
    <w:rsid w:val="2069480C"/>
    <w:rsid w:val="20B199A8"/>
    <w:rsid w:val="20C0DDA9"/>
    <w:rsid w:val="20F25DF1"/>
    <w:rsid w:val="210D877A"/>
    <w:rsid w:val="211EC392"/>
    <w:rsid w:val="2156EE12"/>
    <w:rsid w:val="2161E82E"/>
    <w:rsid w:val="218D40B1"/>
    <w:rsid w:val="2191FAE0"/>
    <w:rsid w:val="21A59C06"/>
    <w:rsid w:val="21D05F2A"/>
    <w:rsid w:val="2209C350"/>
    <w:rsid w:val="22BE81DC"/>
    <w:rsid w:val="22C268E1"/>
    <w:rsid w:val="22DA0ABB"/>
    <w:rsid w:val="22FC7880"/>
    <w:rsid w:val="2311BAF5"/>
    <w:rsid w:val="2324BDDB"/>
    <w:rsid w:val="233FAB22"/>
    <w:rsid w:val="2346FAC5"/>
    <w:rsid w:val="23B2E661"/>
    <w:rsid w:val="23C3BA0D"/>
    <w:rsid w:val="23E890F7"/>
    <w:rsid w:val="2422C846"/>
    <w:rsid w:val="246CE0E0"/>
    <w:rsid w:val="24AAEF56"/>
    <w:rsid w:val="24B0EB89"/>
    <w:rsid w:val="24E68054"/>
    <w:rsid w:val="251715FE"/>
    <w:rsid w:val="251B4777"/>
    <w:rsid w:val="257DD7B8"/>
    <w:rsid w:val="2623B321"/>
    <w:rsid w:val="264D8427"/>
    <w:rsid w:val="26A90BCB"/>
    <w:rsid w:val="26F3B642"/>
    <w:rsid w:val="27098073"/>
    <w:rsid w:val="2709F780"/>
    <w:rsid w:val="2722A9E6"/>
    <w:rsid w:val="27424004"/>
    <w:rsid w:val="2757C157"/>
    <w:rsid w:val="2770E7F6"/>
    <w:rsid w:val="27AB729A"/>
    <w:rsid w:val="27BD81C8"/>
    <w:rsid w:val="27CFE8C0"/>
    <w:rsid w:val="27DF3804"/>
    <w:rsid w:val="27E1BC06"/>
    <w:rsid w:val="27F7E02F"/>
    <w:rsid w:val="2817FC1B"/>
    <w:rsid w:val="28437CAC"/>
    <w:rsid w:val="28B773CF"/>
    <w:rsid w:val="28C3542F"/>
    <w:rsid w:val="28F9BAF6"/>
    <w:rsid w:val="290AD128"/>
    <w:rsid w:val="292EFBD5"/>
    <w:rsid w:val="2942683E"/>
    <w:rsid w:val="29760719"/>
    <w:rsid w:val="29B93E8D"/>
    <w:rsid w:val="2A19DA36"/>
    <w:rsid w:val="2A2D4C95"/>
    <w:rsid w:val="2A577B78"/>
    <w:rsid w:val="2A637A2D"/>
    <w:rsid w:val="2ADFCF62"/>
    <w:rsid w:val="2B09BF9D"/>
    <w:rsid w:val="2B352F8F"/>
    <w:rsid w:val="2B3A6CD7"/>
    <w:rsid w:val="2B3B7B13"/>
    <w:rsid w:val="2B707660"/>
    <w:rsid w:val="2B79CB8E"/>
    <w:rsid w:val="2B857437"/>
    <w:rsid w:val="2BAED51E"/>
    <w:rsid w:val="2BC10992"/>
    <w:rsid w:val="2BD65D83"/>
    <w:rsid w:val="2C065D77"/>
    <w:rsid w:val="2C1083DB"/>
    <w:rsid w:val="2C49C5ED"/>
    <w:rsid w:val="2C6E1F66"/>
    <w:rsid w:val="2C7C85FC"/>
    <w:rsid w:val="2CA656F7"/>
    <w:rsid w:val="2D147832"/>
    <w:rsid w:val="2D2BF34C"/>
    <w:rsid w:val="2D436B45"/>
    <w:rsid w:val="2D6E824C"/>
    <w:rsid w:val="2D7ABFBB"/>
    <w:rsid w:val="2DB7587B"/>
    <w:rsid w:val="2DC2ECB1"/>
    <w:rsid w:val="2E10DF40"/>
    <w:rsid w:val="2E343CFA"/>
    <w:rsid w:val="2E516EDD"/>
    <w:rsid w:val="2E73C4C9"/>
    <w:rsid w:val="2E98B8C0"/>
    <w:rsid w:val="2E9C2637"/>
    <w:rsid w:val="2EB40421"/>
    <w:rsid w:val="2ECFA384"/>
    <w:rsid w:val="2F0D3182"/>
    <w:rsid w:val="2F19B894"/>
    <w:rsid w:val="2F89FA68"/>
    <w:rsid w:val="2F8BCE7C"/>
    <w:rsid w:val="30026A25"/>
    <w:rsid w:val="30208691"/>
    <w:rsid w:val="3060A9B1"/>
    <w:rsid w:val="307F615F"/>
    <w:rsid w:val="30970528"/>
    <w:rsid w:val="30CA22C0"/>
    <w:rsid w:val="30D475F1"/>
    <w:rsid w:val="31265691"/>
    <w:rsid w:val="3152647F"/>
    <w:rsid w:val="318A19DA"/>
    <w:rsid w:val="31A2C227"/>
    <w:rsid w:val="31B837C3"/>
    <w:rsid w:val="31D0E115"/>
    <w:rsid w:val="31E09B89"/>
    <w:rsid w:val="321CCC61"/>
    <w:rsid w:val="32211595"/>
    <w:rsid w:val="324F9FCD"/>
    <w:rsid w:val="3262B4E0"/>
    <w:rsid w:val="3282B64B"/>
    <w:rsid w:val="32F09468"/>
    <w:rsid w:val="330218BB"/>
    <w:rsid w:val="33279D25"/>
    <w:rsid w:val="3335FD5C"/>
    <w:rsid w:val="33692B0F"/>
    <w:rsid w:val="338E209D"/>
    <w:rsid w:val="338E78F1"/>
    <w:rsid w:val="33ADF89A"/>
    <w:rsid w:val="33B8BAC2"/>
    <w:rsid w:val="33C0BBDD"/>
    <w:rsid w:val="33C6404C"/>
    <w:rsid w:val="33D943A2"/>
    <w:rsid w:val="33FA100F"/>
    <w:rsid w:val="34155526"/>
    <w:rsid w:val="3455271C"/>
    <w:rsid w:val="34594A5C"/>
    <w:rsid w:val="34632F99"/>
    <w:rsid w:val="347C053E"/>
    <w:rsid w:val="3498830E"/>
    <w:rsid w:val="349E0B4D"/>
    <w:rsid w:val="34CD8485"/>
    <w:rsid w:val="3503DFD4"/>
    <w:rsid w:val="350AF8A6"/>
    <w:rsid w:val="35316862"/>
    <w:rsid w:val="3581802C"/>
    <w:rsid w:val="359BB85F"/>
    <w:rsid w:val="35D6119D"/>
    <w:rsid w:val="35F9D3ED"/>
    <w:rsid w:val="366A88EC"/>
    <w:rsid w:val="367646F8"/>
    <w:rsid w:val="36765392"/>
    <w:rsid w:val="36933728"/>
    <w:rsid w:val="3699C054"/>
    <w:rsid w:val="36D01152"/>
    <w:rsid w:val="3706B6EA"/>
    <w:rsid w:val="374306D8"/>
    <w:rsid w:val="37477670"/>
    <w:rsid w:val="376CD459"/>
    <w:rsid w:val="37932D60"/>
    <w:rsid w:val="37C6E748"/>
    <w:rsid w:val="37CA2C40"/>
    <w:rsid w:val="37D9D594"/>
    <w:rsid w:val="380EEC17"/>
    <w:rsid w:val="381F98F1"/>
    <w:rsid w:val="38828820"/>
    <w:rsid w:val="38B7962A"/>
    <w:rsid w:val="38E86695"/>
    <w:rsid w:val="38EAEDC9"/>
    <w:rsid w:val="391DC875"/>
    <w:rsid w:val="3934DFE4"/>
    <w:rsid w:val="396989B0"/>
    <w:rsid w:val="396D2135"/>
    <w:rsid w:val="398C06DC"/>
    <w:rsid w:val="3991A871"/>
    <w:rsid w:val="399B4A16"/>
    <w:rsid w:val="39AF5F3C"/>
    <w:rsid w:val="39D82B5E"/>
    <w:rsid w:val="39F0E6A6"/>
    <w:rsid w:val="39F6CC24"/>
    <w:rsid w:val="3A025249"/>
    <w:rsid w:val="3A5B9528"/>
    <w:rsid w:val="3A6495EB"/>
    <w:rsid w:val="3AAE1230"/>
    <w:rsid w:val="3AD1D5D6"/>
    <w:rsid w:val="3AE46CBC"/>
    <w:rsid w:val="3AFA58B3"/>
    <w:rsid w:val="3AFCC183"/>
    <w:rsid w:val="3B57190C"/>
    <w:rsid w:val="3B5B0263"/>
    <w:rsid w:val="3B69F79F"/>
    <w:rsid w:val="3B9B289F"/>
    <w:rsid w:val="3B9D1055"/>
    <w:rsid w:val="3BB0B3F7"/>
    <w:rsid w:val="3C1F587E"/>
    <w:rsid w:val="3C70596B"/>
    <w:rsid w:val="3C7F65A1"/>
    <w:rsid w:val="3CA74777"/>
    <w:rsid w:val="3CB5F6AA"/>
    <w:rsid w:val="3CBA89A3"/>
    <w:rsid w:val="3CD0E9B7"/>
    <w:rsid w:val="3CD27BD7"/>
    <w:rsid w:val="3D06A6CA"/>
    <w:rsid w:val="3D0B3C63"/>
    <w:rsid w:val="3D14B981"/>
    <w:rsid w:val="3D29EC15"/>
    <w:rsid w:val="3D39A1A9"/>
    <w:rsid w:val="3D3D1E0B"/>
    <w:rsid w:val="3D71CE0C"/>
    <w:rsid w:val="3D771A69"/>
    <w:rsid w:val="3D83CAB7"/>
    <w:rsid w:val="3D9F5A02"/>
    <w:rsid w:val="3DA22FFD"/>
    <w:rsid w:val="3DC15962"/>
    <w:rsid w:val="3DCF75A7"/>
    <w:rsid w:val="3DD07D31"/>
    <w:rsid w:val="3DF44A95"/>
    <w:rsid w:val="3E27B86D"/>
    <w:rsid w:val="3E2B4417"/>
    <w:rsid w:val="3E4C3029"/>
    <w:rsid w:val="3E7085FA"/>
    <w:rsid w:val="3E81A574"/>
    <w:rsid w:val="3E9EAB93"/>
    <w:rsid w:val="3EBD4BDA"/>
    <w:rsid w:val="3EF01F69"/>
    <w:rsid w:val="3F02E791"/>
    <w:rsid w:val="3F10FC26"/>
    <w:rsid w:val="3F2D21F9"/>
    <w:rsid w:val="3F5EB0FC"/>
    <w:rsid w:val="3F60AEF1"/>
    <w:rsid w:val="3F914AA2"/>
    <w:rsid w:val="3FA9B080"/>
    <w:rsid w:val="3FFF23CA"/>
    <w:rsid w:val="4006CAA4"/>
    <w:rsid w:val="4048E71D"/>
    <w:rsid w:val="40550593"/>
    <w:rsid w:val="405F4A9C"/>
    <w:rsid w:val="40625C98"/>
    <w:rsid w:val="40C22187"/>
    <w:rsid w:val="40DD0372"/>
    <w:rsid w:val="40E5193A"/>
    <w:rsid w:val="41719A74"/>
    <w:rsid w:val="418C17D1"/>
    <w:rsid w:val="41AAC570"/>
    <w:rsid w:val="41B7711D"/>
    <w:rsid w:val="41D008B9"/>
    <w:rsid w:val="41E80F43"/>
    <w:rsid w:val="4203823A"/>
    <w:rsid w:val="422C6F2F"/>
    <w:rsid w:val="4235818F"/>
    <w:rsid w:val="4245C95A"/>
    <w:rsid w:val="4274897D"/>
    <w:rsid w:val="428D30F5"/>
    <w:rsid w:val="431B6138"/>
    <w:rsid w:val="43253F7E"/>
    <w:rsid w:val="433E70F1"/>
    <w:rsid w:val="4342CF47"/>
    <w:rsid w:val="434BA297"/>
    <w:rsid w:val="43635EC4"/>
    <w:rsid w:val="4364A1F3"/>
    <w:rsid w:val="438401F2"/>
    <w:rsid w:val="438701CA"/>
    <w:rsid w:val="43973451"/>
    <w:rsid w:val="43998A33"/>
    <w:rsid w:val="439DC1E8"/>
    <w:rsid w:val="43C51B7C"/>
    <w:rsid w:val="43E1DAEA"/>
    <w:rsid w:val="43E3A3C8"/>
    <w:rsid w:val="440DEC9F"/>
    <w:rsid w:val="4418858A"/>
    <w:rsid w:val="4421815D"/>
    <w:rsid w:val="44278A43"/>
    <w:rsid w:val="442E0D5D"/>
    <w:rsid w:val="4449C40A"/>
    <w:rsid w:val="4467AEE8"/>
    <w:rsid w:val="44698A4D"/>
    <w:rsid w:val="44BB2374"/>
    <w:rsid w:val="44D4F1D1"/>
    <w:rsid w:val="44D9C39A"/>
    <w:rsid w:val="4511B8D5"/>
    <w:rsid w:val="4514783D"/>
    <w:rsid w:val="45221A7E"/>
    <w:rsid w:val="4545DE80"/>
    <w:rsid w:val="454E4AE0"/>
    <w:rsid w:val="455BBF32"/>
    <w:rsid w:val="456AE905"/>
    <w:rsid w:val="456CBB51"/>
    <w:rsid w:val="458CE51A"/>
    <w:rsid w:val="45D817D1"/>
    <w:rsid w:val="45D945EA"/>
    <w:rsid w:val="45FA9E24"/>
    <w:rsid w:val="4668DCEC"/>
    <w:rsid w:val="4669C408"/>
    <w:rsid w:val="46C7A0C8"/>
    <w:rsid w:val="46C802B7"/>
    <w:rsid w:val="46C9BD22"/>
    <w:rsid w:val="46D116EB"/>
    <w:rsid w:val="46E33202"/>
    <w:rsid w:val="46E6ED87"/>
    <w:rsid w:val="472E87AC"/>
    <w:rsid w:val="47599949"/>
    <w:rsid w:val="4760EB48"/>
    <w:rsid w:val="47A07BC7"/>
    <w:rsid w:val="47D829EA"/>
    <w:rsid w:val="47E2EAF2"/>
    <w:rsid w:val="481C0C34"/>
    <w:rsid w:val="4823B3A4"/>
    <w:rsid w:val="48459AFF"/>
    <w:rsid w:val="48AEBE70"/>
    <w:rsid w:val="48C3B307"/>
    <w:rsid w:val="48C9120A"/>
    <w:rsid w:val="48E535DB"/>
    <w:rsid w:val="48E55AFF"/>
    <w:rsid w:val="49526ACB"/>
    <w:rsid w:val="49545ACE"/>
    <w:rsid w:val="49A036E8"/>
    <w:rsid w:val="49A13FA6"/>
    <w:rsid w:val="49B81E30"/>
    <w:rsid w:val="49C9E599"/>
    <w:rsid w:val="4A5D48DD"/>
    <w:rsid w:val="4AA3C694"/>
    <w:rsid w:val="4AA60132"/>
    <w:rsid w:val="4AAC463F"/>
    <w:rsid w:val="4AFD9D69"/>
    <w:rsid w:val="4B664510"/>
    <w:rsid w:val="4BA70F24"/>
    <w:rsid w:val="4BBB7A50"/>
    <w:rsid w:val="4BE8EAD1"/>
    <w:rsid w:val="4BEBBFD0"/>
    <w:rsid w:val="4BEE3639"/>
    <w:rsid w:val="4C077B74"/>
    <w:rsid w:val="4C43A0C4"/>
    <w:rsid w:val="4C87F5CC"/>
    <w:rsid w:val="4CB4C91C"/>
    <w:rsid w:val="4CDEEDEF"/>
    <w:rsid w:val="4CF62CF5"/>
    <w:rsid w:val="4CFBBC94"/>
    <w:rsid w:val="4D48B761"/>
    <w:rsid w:val="4D71ECF1"/>
    <w:rsid w:val="4D791E89"/>
    <w:rsid w:val="4DB174FC"/>
    <w:rsid w:val="4DD82D5A"/>
    <w:rsid w:val="4E1BEF9D"/>
    <w:rsid w:val="4E3D3065"/>
    <w:rsid w:val="4E6C7340"/>
    <w:rsid w:val="4E803FBE"/>
    <w:rsid w:val="4EBA7C78"/>
    <w:rsid w:val="4F220D70"/>
    <w:rsid w:val="4F8D5F73"/>
    <w:rsid w:val="4FA30F56"/>
    <w:rsid w:val="4FA80B5A"/>
    <w:rsid w:val="4FB55CAB"/>
    <w:rsid w:val="4FC49716"/>
    <w:rsid w:val="4FE90A2D"/>
    <w:rsid w:val="4FF14144"/>
    <w:rsid w:val="5027E549"/>
    <w:rsid w:val="5056089B"/>
    <w:rsid w:val="50564869"/>
    <w:rsid w:val="507DC419"/>
    <w:rsid w:val="5093EBDB"/>
    <w:rsid w:val="50A2F312"/>
    <w:rsid w:val="50B7747C"/>
    <w:rsid w:val="50E27409"/>
    <w:rsid w:val="511B4800"/>
    <w:rsid w:val="5192A484"/>
    <w:rsid w:val="51AA856F"/>
    <w:rsid w:val="51B884E8"/>
    <w:rsid w:val="51D12EB4"/>
    <w:rsid w:val="52014D6F"/>
    <w:rsid w:val="52319BF8"/>
    <w:rsid w:val="524606FC"/>
    <w:rsid w:val="52640A25"/>
    <w:rsid w:val="526FA435"/>
    <w:rsid w:val="529AB148"/>
    <w:rsid w:val="52A07B8D"/>
    <w:rsid w:val="532E5702"/>
    <w:rsid w:val="53589755"/>
    <w:rsid w:val="53B6E45B"/>
    <w:rsid w:val="540BEE8C"/>
    <w:rsid w:val="54365309"/>
    <w:rsid w:val="5453C48F"/>
    <w:rsid w:val="547A4175"/>
    <w:rsid w:val="549AAF8C"/>
    <w:rsid w:val="5506374D"/>
    <w:rsid w:val="5546F0B1"/>
    <w:rsid w:val="558048FA"/>
    <w:rsid w:val="55DB8BC1"/>
    <w:rsid w:val="56007C3B"/>
    <w:rsid w:val="561D5DFA"/>
    <w:rsid w:val="562C3250"/>
    <w:rsid w:val="564D468E"/>
    <w:rsid w:val="56605F99"/>
    <w:rsid w:val="5660FCC2"/>
    <w:rsid w:val="5663E73E"/>
    <w:rsid w:val="5679F20D"/>
    <w:rsid w:val="56873239"/>
    <w:rsid w:val="56A83FC3"/>
    <w:rsid w:val="56F64574"/>
    <w:rsid w:val="5703B766"/>
    <w:rsid w:val="57418226"/>
    <w:rsid w:val="577A2949"/>
    <w:rsid w:val="57AEB055"/>
    <w:rsid w:val="57C22D36"/>
    <w:rsid w:val="57CAB2E7"/>
    <w:rsid w:val="57E56C02"/>
    <w:rsid w:val="57E7CF8F"/>
    <w:rsid w:val="581A462E"/>
    <w:rsid w:val="582B24DE"/>
    <w:rsid w:val="5844EA5D"/>
    <w:rsid w:val="58E44412"/>
    <w:rsid w:val="591E5B66"/>
    <w:rsid w:val="594A0601"/>
    <w:rsid w:val="594EB832"/>
    <w:rsid w:val="5987B689"/>
    <w:rsid w:val="5A15A1D4"/>
    <w:rsid w:val="5A42CBFC"/>
    <w:rsid w:val="5AE2D468"/>
    <w:rsid w:val="5B088855"/>
    <w:rsid w:val="5B899739"/>
    <w:rsid w:val="5B9C6976"/>
    <w:rsid w:val="5BB9C480"/>
    <w:rsid w:val="5BEB6A91"/>
    <w:rsid w:val="5C1E7A32"/>
    <w:rsid w:val="5C6F24F2"/>
    <w:rsid w:val="5C82B5BF"/>
    <w:rsid w:val="5CE53437"/>
    <w:rsid w:val="5CFA7EF5"/>
    <w:rsid w:val="5D0DC46C"/>
    <w:rsid w:val="5D11E85E"/>
    <w:rsid w:val="5D36EA1D"/>
    <w:rsid w:val="5D4BD0DF"/>
    <w:rsid w:val="5D713822"/>
    <w:rsid w:val="5D8F1A93"/>
    <w:rsid w:val="5D91149D"/>
    <w:rsid w:val="5DE64C4E"/>
    <w:rsid w:val="5E64A799"/>
    <w:rsid w:val="5E72E56D"/>
    <w:rsid w:val="5E94DBE5"/>
    <w:rsid w:val="5E97B4E4"/>
    <w:rsid w:val="5EB648CE"/>
    <w:rsid w:val="5ECCB1B5"/>
    <w:rsid w:val="5EFD7B62"/>
    <w:rsid w:val="5F04E161"/>
    <w:rsid w:val="5F205771"/>
    <w:rsid w:val="5F3FEB90"/>
    <w:rsid w:val="5F67A719"/>
    <w:rsid w:val="5FB10D82"/>
    <w:rsid w:val="5FB9BB59"/>
    <w:rsid w:val="5FFFEC0F"/>
    <w:rsid w:val="6000CBC9"/>
    <w:rsid w:val="60117AD1"/>
    <w:rsid w:val="601F8B50"/>
    <w:rsid w:val="604691E1"/>
    <w:rsid w:val="6065A555"/>
    <w:rsid w:val="606EF0A8"/>
    <w:rsid w:val="60A5F67E"/>
    <w:rsid w:val="60B0549A"/>
    <w:rsid w:val="60C5E31B"/>
    <w:rsid w:val="61382C43"/>
    <w:rsid w:val="615994DB"/>
    <w:rsid w:val="6177BA73"/>
    <w:rsid w:val="61A25B41"/>
    <w:rsid w:val="61EDFE25"/>
    <w:rsid w:val="620DEC75"/>
    <w:rsid w:val="62166D28"/>
    <w:rsid w:val="624950D6"/>
    <w:rsid w:val="624F29A0"/>
    <w:rsid w:val="627509B3"/>
    <w:rsid w:val="6281795B"/>
    <w:rsid w:val="62866C1F"/>
    <w:rsid w:val="62A0ED92"/>
    <w:rsid w:val="62C0E83A"/>
    <w:rsid w:val="6341920B"/>
    <w:rsid w:val="63567FE5"/>
    <w:rsid w:val="636C3FCF"/>
    <w:rsid w:val="636DDC47"/>
    <w:rsid w:val="63A32B11"/>
    <w:rsid w:val="63BA7EC9"/>
    <w:rsid w:val="63BB9427"/>
    <w:rsid w:val="63D07B44"/>
    <w:rsid w:val="64111B6A"/>
    <w:rsid w:val="6440D47A"/>
    <w:rsid w:val="6459BA54"/>
    <w:rsid w:val="64668B7D"/>
    <w:rsid w:val="64B741C1"/>
    <w:rsid w:val="64F42183"/>
    <w:rsid w:val="65013736"/>
    <w:rsid w:val="6533CB50"/>
    <w:rsid w:val="655B1019"/>
    <w:rsid w:val="656F456E"/>
    <w:rsid w:val="6591024F"/>
    <w:rsid w:val="65ADFAED"/>
    <w:rsid w:val="65C21EC1"/>
    <w:rsid w:val="66143561"/>
    <w:rsid w:val="66244C9A"/>
    <w:rsid w:val="662FAA10"/>
    <w:rsid w:val="66321022"/>
    <w:rsid w:val="663329A8"/>
    <w:rsid w:val="663F1848"/>
    <w:rsid w:val="66533519"/>
    <w:rsid w:val="6653986A"/>
    <w:rsid w:val="6677DAFC"/>
    <w:rsid w:val="66B56006"/>
    <w:rsid w:val="66BA9F33"/>
    <w:rsid w:val="6706805F"/>
    <w:rsid w:val="6708821C"/>
    <w:rsid w:val="674D589B"/>
    <w:rsid w:val="674E5385"/>
    <w:rsid w:val="6784F1E7"/>
    <w:rsid w:val="67852887"/>
    <w:rsid w:val="68500EDB"/>
    <w:rsid w:val="685C0F67"/>
    <w:rsid w:val="68A5F34E"/>
    <w:rsid w:val="68DE1CDA"/>
    <w:rsid w:val="6902ACC1"/>
    <w:rsid w:val="6920FB76"/>
    <w:rsid w:val="693BC29E"/>
    <w:rsid w:val="6946FA8F"/>
    <w:rsid w:val="695E07B8"/>
    <w:rsid w:val="69631F3D"/>
    <w:rsid w:val="696FA9B8"/>
    <w:rsid w:val="6974C553"/>
    <w:rsid w:val="69924468"/>
    <w:rsid w:val="6992AAF9"/>
    <w:rsid w:val="69FEC4E5"/>
    <w:rsid w:val="6A08F0AF"/>
    <w:rsid w:val="6A20DFEF"/>
    <w:rsid w:val="6A4B7F7D"/>
    <w:rsid w:val="6A58A24C"/>
    <w:rsid w:val="6A58E7C6"/>
    <w:rsid w:val="6A668812"/>
    <w:rsid w:val="6A85F2BC"/>
    <w:rsid w:val="6A8D28CA"/>
    <w:rsid w:val="6A9B126A"/>
    <w:rsid w:val="6AC7CEEE"/>
    <w:rsid w:val="6ACED7A1"/>
    <w:rsid w:val="6B0D426E"/>
    <w:rsid w:val="6B63F0C1"/>
    <w:rsid w:val="6BF4312D"/>
    <w:rsid w:val="6BFE9190"/>
    <w:rsid w:val="6BFEAF49"/>
    <w:rsid w:val="6C37ABBC"/>
    <w:rsid w:val="6C6C8FC0"/>
    <w:rsid w:val="6C76E60A"/>
    <w:rsid w:val="6C78F689"/>
    <w:rsid w:val="6CCA2174"/>
    <w:rsid w:val="6CD77F99"/>
    <w:rsid w:val="6D0E2F33"/>
    <w:rsid w:val="6D4C4F75"/>
    <w:rsid w:val="6D4E699A"/>
    <w:rsid w:val="6D681004"/>
    <w:rsid w:val="6DB6656B"/>
    <w:rsid w:val="6DCA0F8A"/>
    <w:rsid w:val="6DD854FC"/>
    <w:rsid w:val="6E0415CC"/>
    <w:rsid w:val="6E3A9695"/>
    <w:rsid w:val="6E828798"/>
    <w:rsid w:val="6EBA4BC0"/>
    <w:rsid w:val="6F200DF1"/>
    <w:rsid w:val="6F3EF381"/>
    <w:rsid w:val="6F6589B3"/>
    <w:rsid w:val="6F95E878"/>
    <w:rsid w:val="6FD62B7C"/>
    <w:rsid w:val="700E8E55"/>
    <w:rsid w:val="7081730D"/>
    <w:rsid w:val="709357B1"/>
    <w:rsid w:val="70A91F28"/>
    <w:rsid w:val="70E357B5"/>
    <w:rsid w:val="70F0EA0E"/>
    <w:rsid w:val="7113E7EA"/>
    <w:rsid w:val="7116CEA4"/>
    <w:rsid w:val="712E7909"/>
    <w:rsid w:val="713B2FC0"/>
    <w:rsid w:val="71599782"/>
    <w:rsid w:val="715AD595"/>
    <w:rsid w:val="71970558"/>
    <w:rsid w:val="71AD73C0"/>
    <w:rsid w:val="71BCEAF7"/>
    <w:rsid w:val="71BF0212"/>
    <w:rsid w:val="71CECFE2"/>
    <w:rsid w:val="72353030"/>
    <w:rsid w:val="725D85DC"/>
    <w:rsid w:val="72D01D91"/>
    <w:rsid w:val="72D2F8F6"/>
    <w:rsid w:val="72E143D4"/>
    <w:rsid w:val="72E5B9FF"/>
    <w:rsid w:val="73179A30"/>
    <w:rsid w:val="7338A6F1"/>
    <w:rsid w:val="73D8D8A9"/>
    <w:rsid w:val="7416486B"/>
    <w:rsid w:val="74169C0F"/>
    <w:rsid w:val="74657C21"/>
    <w:rsid w:val="7481F01F"/>
    <w:rsid w:val="74952EFC"/>
    <w:rsid w:val="75544CB4"/>
    <w:rsid w:val="755A4953"/>
    <w:rsid w:val="756AFFAB"/>
    <w:rsid w:val="758105D5"/>
    <w:rsid w:val="759E6AEC"/>
    <w:rsid w:val="75E87BC5"/>
    <w:rsid w:val="76129437"/>
    <w:rsid w:val="7616B4B3"/>
    <w:rsid w:val="76284B73"/>
    <w:rsid w:val="76A6EBE8"/>
    <w:rsid w:val="76AAC517"/>
    <w:rsid w:val="76B04257"/>
    <w:rsid w:val="76BFB2BD"/>
    <w:rsid w:val="76C08014"/>
    <w:rsid w:val="76D345A5"/>
    <w:rsid w:val="76ED2B6E"/>
    <w:rsid w:val="76F23F0E"/>
    <w:rsid w:val="7714DEE3"/>
    <w:rsid w:val="7714DEE3"/>
    <w:rsid w:val="7753D0AD"/>
    <w:rsid w:val="775A46B4"/>
    <w:rsid w:val="778E5288"/>
    <w:rsid w:val="778FD0C3"/>
    <w:rsid w:val="77B8B1EE"/>
    <w:rsid w:val="77D98BC5"/>
    <w:rsid w:val="7837148C"/>
    <w:rsid w:val="7855F7C5"/>
    <w:rsid w:val="785FDE10"/>
    <w:rsid w:val="7894C38E"/>
    <w:rsid w:val="78B428D2"/>
    <w:rsid w:val="78B60C56"/>
    <w:rsid w:val="78E702DD"/>
    <w:rsid w:val="78F347CD"/>
    <w:rsid w:val="78F61691"/>
    <w:rsid w:val="7944FC30"/>
    <w:rsid w:val="795B4E1E"/>
    <w:rsid w:val="7960CD4F"/>
    <w:rsid w:val="79639145"/>
    <w:rsid w:val="798B050A"/>
    <w:rsid w:val="7991195F"/>
    <w:rsid w:val="799A5AF9"/>
    <w:rsid w:val="79BD2BDC"/>
    <w:rsid w:val="79C0CD6A"/>
    <w:rsid w:val="79CB3E24"/>
    <w:rsid w:val="7A1CC431"/>
    <w:rsid w:val="7A609686"/>
    <w:rsid w:val="7A83703C"/>
    <w:rsid w:val="7AA34603"/>
    <w:rsid w:val="7AA86C84"/>
    <w:rsid w:val="7ACCA233"/>
    <w:rsid w:val="7AF2B7AC"/>
    <w:rsid w:val="7B305B2B"/>
    <w:rsid w:val="7B33A9BF"/>
    <w:rsid w:val="7B4D5241"/>
    <w:rsid w:val="7B628899"/>
    <w:rsid w:val="7BD1AACA"/>
    <w:rsid w:val="7C04C035"/>
    <w:rsid w:val="7C29E8A6"/>
    <w:rsid w:val="7C50EF6D"/>
    <w:rsid w:val="7C51A607"/>
    <w:rsid w:val="7C5FCC8A"/>
    <w:rsid w:val="7C75E1A5"/>
    <w:rsid w:val="7CACEAF8"/>
    <w:rsid w:val="7CADD666"/>
    <w:rsid w:val="7CD8E33F"/>
    <w:rsid w:val="7CE64A6F"/>
    <w:rsid w:val="7D10FBD1"/>
    <w:rsid w:val="7D152A34"/>
    <w:rsid w:val="7D1814A9"/>
    <w:rsid w:val="7D1D4BF1"/>
    <w:rsid w:val="7D2F07F2"/>
    <w:rsid w:val="7D457366"/>
    <w:rsid w:val="7D5DFD90"/>
    <w:rsid w:val="7DB3D30D"/>
    <w:rsid w:val="7E03BE20"/>
    <w:rsid w:val="7E3A616D"/>
    <w:rsid w:val="7E408ACB"/>
    <w:rsid w:val="7E62005D"/>
    <w:rsid w:val="7E7A57E4"/>
    <w:rsid w:val="7EB60983"/>
    <w:rsid w:val="7ECADC95"/>
    <w:rsid w:val="7F1DCC02"/>
    <w:rsid w:val="7F3696D7"/>
    <w:rsid w:val="7F495CFF"/>
    <w:rsid w:val="7F71D9C4"/>
    <w:rsid w:val="7FA49236"/>
    <w:rsid w:val="7FCED912"/>
    <w:rsid w:val="7FEA9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3A00E"/>
  <w15:docId w15:val="{31BE12F1-6953-40F2-AE2E-A4FE76EBB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55D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255D3"/>
  </w:style>
  <w:style w:type="paragraph" w:styleId="Footer">
    <w:name w:val="footer"/>
    <w:basedOn w:val="Normal"/>
    <w:link w:val="FooterChar"/>
    <w:uiPriority w:val="99"/>
    <w:unhideWhenUsed/>
    <w:rsid w:val="005255D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255D3"/>
  </w:style>
  <w:style w:type="paragraph" w:styleId="BalloonText">
    <w:name w:val="Balloon Text"/>
    <w:basedOn w:val="Normal"/>
    <w:link w:val="BalloonTextChar"/>
    <w:uiPriority w:val="99"/>
    <w:semiHidden/>
    <w:unhideWhenUsed/>
    <w:rsid w:val="005255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5255D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49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6D2D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1B6D2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20FB8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6B42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535D6"/>
    <w:rPr>
      <w:b/>
      <w:bCs/>
    </w:rPr>
  </w:style>
  <w:style w:type="paragraph" w:styleId="Heading4">
    <w:uiPriority w:val="9"/>
    <w:name w:val="heading 4"/>
    <w:basedOn w:val="Normal"/>
    <w:next w:val="Normal"/>
    <w:unhideWhenUsed/>
    <w:qFormat/>
    <w:rsid w:val="399B4A16"/>
    <w:rPr>
      <w:rFonts w:eastAsia="" w:cs="" w:eastAsiaTheme="majorEastAsia" w:cstheme="majorBidi"/>
      <w:i w:val="1"/>
      <w:iCs w:val="1"/>
      <w:color w:val="2F5496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Heading3">
    <w:uiPriority w:val="9"/>
    <w:name w:val="heading 3"/>
    <w:basedOn w:val="Normal"/>
    <w:next w:val="Normal"/>
    <w:unhideWhenUsed/>
    <w:qFormat/>
    <w:rsid w:val="05CD8540"/>
    <w:rPr>
      <w:rFonts w:eastAsia="" w:cs="" w:eastAsiaTheme="majorEastAsia" w:cstheme="majorBidi"/>
      <w:color w:val="2F5496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customXml" Target="../customXml/item2.xml" Id="rId14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5.png" Id="rId752135096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group%20letterhead%20Aug18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3C1D65E52DC4980DA155862BB7B73" ma:contentTypeVersion="13" ma:contentTypeDescription="Create a new document." ma:contentTypeScope="" ma:versionID="7199793a08755c6eacf277729fc65e8e">
  <xsd:schema xmlns:xsd="http://www.w3.org/2001/XMLSchema" xmlns:xs="http://www.w3.org/2001/XMLSchema" xmlns:p="http://schemas.microsoft.com/office/2006/metadata/properties" xmlns:ns2="3314b646-992e-4cd9-b246-7b185af9447c" xmlns:ns3="ae380579-0ca3-4f9e-bef8-bfba25b1fa8a" targetNamespace="http://schemas.microsoft.com/office/2006/metadata/properties" ma:root="true" ma:fieldsID="dff0096953266e32677190228b081287" ns2:_="" ns3:_="">
    <xsd:import namespace="3314b646-992e-4cd9-b246-7b185af9447c"/>
    <xsd:import namespace="ae380579-0ca3-4f9e-bef8-bfba25b1f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4b646-992e-4cd9-b246-7b185af94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4c2743c-406e-42a9-a7a0-ce1817bb25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etails" ma:index="19" nillable="true" ma:displayName="Details" ma:format="Dropdown" ma:internalName="Details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80579-0ca3-4f9e-bef8-bfba25b1fa8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6b704b4-0a72-4450-877a-7768f1738318}" ma:internalName="TaxCatchAll" ma:showField="CatchAllData" ma:web="ae380579-0ca3-4f9e-bef8-bfba25b1f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380579-0ca3-4f9e-bef8-bfba25b1fa8a" xsi:nil="true"/>
    <lcf76f155ced4ddcb4097134ff3c332f xmlns="3314b646-992e-4cd9-b246-7b185af9447c">
      <Terms xmlns="http://schemas.microsoft.com/office/infopath/2007/PartnerControls"/>
    </lcf76f155ced4ddcb4097134ff3c332f>
    <Details xmlns="3314b646-992e-4cd9-b246-7b185af9447c" xsi:nil="true"/>
  </documentManagement>
</p:properties>
</file>

<file path=customXml/itemProps1.xml><?xml version="1.0" encoding="utf-8"?>
<ds:datastoreItem xmlns:ds="http://schemas.openxmlformats.org/officeDocument/2006/customXml" ds:itemID="{E1FC87B9-6787-4842-A2CF-00D2B8DF99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A762CE-E37A-46D8-9B0A-A127FB1C8BDB}"/>
</file>

<file path=customXml/itemProps3.xml><?xml version="1.0" encoding="utf-8"?>
<ds:datastoreItem xmlns:ds="http://schemas.openxmlformats.org/officeDocument/2006/customXml" ds:itemID="{1C569357-9EAB-4815-9F5F-EFBADFF04AB5}"/>
</file>

<file path=customXml/itemProps4.xml><?xml version="1.0" encoding="utf-8"?>
<ds:datastoreItem xmlns:ds="http://schemas.openxmlformats.org/officeDocument/2006/customXml" ds:itemID="{8A1ACB0B-C28A-4A23-A795-4F78C9BA1D2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group letterhead Aug18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Deborah Watson</dc:creator>
  <lastModifiedBy>Beena Box</lastModifiedBy>
  <revision>28</revision>
  <lastPrinted>2021-11-28T15:15:00.0000000Z</lastPrinted>
  <dcterms:created xsi:type="dcterms:W3CDTF">2026-01-02T15:10:00.0000000Z</dcterms:created>
  <dcterms:modified xsi:type="dcterms:W3CDTF">2026-10-12T09:30:31.7313438Z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0x01010016C3C1D65E52DC4980DA155862BB7B73</vt:lpwstr>
  </property>
  <property fmtid="{D5CDD505-2E9C-101B-9397-08002B2CF9AE}" pid="3" name="MediaServiceImageTags">
    <vt:lpwstr/>
  </property>
</Properties>
</file>